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88604C1" w14:textId="2033FC57" w:rsidR="00FE125F" w:rsidRPr="0083223B" w:rsidRDefault="00FE125F" w:rsidP="006849FF">
      <w:bookmarkStart w:id="0" w:name="_GoBack"/>
      <w:bookmarkEnd w:id="0"/>
    </w:p>
    <w:p w14:paraId="587141E5" w14:textId="77777777"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14:paraId="0BF9C99C" w14:textId="77777777"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14:paraId="08B809DE" w14:textId="77777777" w:rsidR="00E727C9" w:rsidRDefault="00A9089D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>БОГОРОДИЦКИЙ</w:t>
      </w:r>
      <w:r w:rsidR="00F96022">
        <w:rPr>
          <w:rFonts w:ascii="PT Astra Serif" w:hAnsi="PT Astra Serif"/>
          <w:b/>
          <w:sz w:val="34"/>
        </w:rPr>
        <w:t xml:space="preserve">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14:paraId="175F32DD" w14:textId="77777777"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14:paraId="3A2EF804" w14:textId="77777777"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14:paraId="36ED7FFB" w14:textId="77777777"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14:paraId="50538172" w14:textId="77777777" w:rsidR="00621F7D" w:rsidRDefault="00621F7D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14:paraId="2E99D446" w14:textId="77777777" w:rsidR="00621F7D" w:rsidRDefault="00621F7D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14:paraId="2D398691" w14:textId="77777777" w:rsidTr="00BA4658">
        <w:trPr>
          <w:trHeight w:val="146"/>
        </w:trPr>
        <w:tc>
          <w:tcPr>
            <w:tcW w:w="5846" w:type="dxa"/>
            <w:shd w:val="clear" w:color="auto" w:fill="auto"/>
          </w:tcPr>
          <w:p w14:paraId="5E713D72" w14:textId="77777777" w:rsidR="005B2800" w:rsidRPr="006F2075" w:rsidRDefault="009D758F" w:rsidP="006F2075">
            <w:pPr>
              <w:pStyle w:val="afe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20.07.2026</w:t>
            </w:r>
          </w:p>
        </w:tc>
        <w:tc>
          <w:tcPr>
            <w:tcW w:w="2409" w:type="dxa"/>
            <w:shd w:val="clear" w:color="auto" w:fill="auto"/>
          </w:tcPr>
          <w:p w14:paraId="394F2B36" w14:textId="77777777" w:rsidR="005B2800" w:rsidRPr="006F2075" w:rsidRDefault="002A16C1" w:rsidP="006F2075">
            <w:pPr>
              <w:pStyle w:val="afe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9D758F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602</w:t>
            </w:r>
          </w:p>
        </w:tc>
      </w:tr>
    </w:tbl>
    <w:p w14:paraId="12EC3B40" w14:textId="77777777"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14:paraId="0BA9C02C" w14:textId="77777777"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14:paraId="0A3E1B20" w14:textId="77777777" w:rsidR="00584095" w:rsidRPr="00875E09" w:rsidRDefault="00584095" w:rsidP="00584095">
      <w:pPr>
        <w:spacing w:line="360" w:lineRule="exact"/>
        <w:ind w:firstLine="720"/>
        <w:jc w:val="center"/>
        <w:rPr>
          <w:rFonts w:ascii="PT Astra Serif" w:hAnsi="PT Astra Serif"/>
          <w:b/>
          <w:sz w:val="28"/>
          <w:szCs w:val="28"/>
        </w:rPr>
      </w:pPr>
      <w:r w:rsidRPr="00875E09">
        <w:rPr>
          <w:rFonts w:ascii="PT Astra Serif" w:hAnsi="PT Astra Serif"/>
          <w:b/>
          <w:sz w:val="28"/>
          <w:szCs w:val="28"/>
        </w:rPr>
        <w:t>Об утверждении административного регламента предоставления муниципальной услуги «Выдача разрешения на ввод объекта в эксплуатацию»</w:t>
      </w:r>
    </w:p>
    <w:p w14:paraId="0BA34483" w14:textId="77777777" w:rsidR="00584095" w:rsidRPr="00875E09" w:rsidRDefault="00584095" w:rsidP="00584095">
      <w:pPr>
        <w:pStyle w:val="ConsPlusTitle"/>
        <w:spacing w:line="360" w:lineRule="exact"/>
        <w:ind w:firstLine="720"/>
        <w:jc w:val="both"/>
        <w:rPr>
          <w:rFonts w:ascii="PT Astra Serif" w:hAnsi="PT Astra Serif"/>
          <w:b w:val="0"/>
          <w:sz w:val="28"/>
          <w:szCs w:val="28"/>
        </w:rPr>
      </w:pPr>
    </w:p>
    <w:p w14:paraId="11881DAD" w14:textId="77777777" w:rsidR="00584095" w:rsidRPr="00875E09" w:rsidRDefault="00584095" w:rsidP="00584095">
      <w:pPr>
        <w:pStyle w:val="ConsPlusNormal"/>
        <w:widowControl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875E09">
        <w:rPr>
          <w:rFonts w:ascii="PT Astra Serif" w:hAnsi="PT Astra Serif" w:cs="Times New Roman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</w:t>
      </w:r>
      <w:r w:rsidRPr="00875E09">
        <w:rPr>
          <w:rFonts w:ascii="PT Astra Serif" w:hAnsi="PT Astra Serif"/>
          <w:sz w:val="28"/>
          <w:szCs w:val="28"/>
        </w:rPr>
        <w:t>администрации муниципального образования  Богородицкий район</w:t>
      </w:r>
      <w:r w:rsidRPr="00875E09">
        <w:rPr>
          <w:rFonts w:ascii="PT Astra Serif" w:hAnsi="PT Astra Serif"/>
          <w:b/>
          <w:sz w:val="28"/>
          <w:szCs w:val="28"/>
        </w:rPr>
        <w:t xml:space="preserve"> </w:t>
      </w:r>
      <w:r w:rsidRPr="00875E09">
        <w:rPr>
          <w:rFonts w:ascii="PT Astra Serif" w:hAnsi="PT Astra Serif" w:cs="Times New Roman"/>
          <w:sz w:val="28"/>
          <w:szCs w:val="28"/>
        </w:rPr>
        <w:t xml:space="preserve">от 21.08.2025 № 852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Богородицкий район», на основании Устава Богородицкого  муниципального района Тульской области администрация муниципального образования </w:t>
      </w:r>
      <w:r w:rsidRPr="00875E09">
        <w:rPr>
          <w:rFonts w:ascii="PT Astra Serif" w:hAnsi="PT Astra Serif"/>
          <w:sz w:val="28"/>
          <w:szCs w:val="28"/>
        </w:rPr>
        <w:t>Богородицкий район</w:t>
      </w:r>
      <w:r w:rsidRPr="00875E09">
        <w:rPr>
          <w:rFonts w:ascii="PT Astra Serif" w:hAnsi="PT Astra Serif"/>
          <w:b/>
          <w:sz w:val="28"/>
          <w:szCs w:val="28"/>
        </w:rPr>
        <w:t xml:space="preserve">  </w:t>
      </w:r>
      <w:r w:rsidRPr="00875E09">
        <w:rPr>
          <w:rFonts w:ascii="PT Astra Serif" w:hAnsi="PT Astra Serif" w:cs="Times New Roman"/>
          <w:sz w:val="28"/>
          <w:szCs w:val="28"/>
        </w:rPr>
        <w:t>ПОСТАНОВЛЯЕТ:</w:t>
      </w:r>
    </w:p>
    <w:p w14:paraId="2DE71F49" w14:textId="77777777" w:rsidR="00584095" w:rsidRPr="00875E09" w:rsidRDefault="00584095" w:rsidP="00584095">
      <w:pPr>
        <w:spacing w:line="360" w:lineRule="exact"/>
        <w:ind w:firstLine="720"/>
        <w:jc w:val="both"/>
        <w:rPr>
          <w:rFonts w:ascii="PT Astra Serif" w:hAnsi="PT Astra Serif"/>
          <w:sz w:val="28"/>
          <w:szCs w:val="28"/>
        </w:rPr>
      </w:pPr>
      <w:r w:rsidRPr="00875E09">
        <w:rPr>
          <w:rFonts w:ascii="PT Astra Serif" w:hAnsi="PT Astra Serif"/>
          <w:sz w:val="28"/>
          <w:szCs w:val="28"/>
        </w:rPr>
        <w:t xml:space="preserve">1.Утвердить </w:t>
      </w:r>
      <w:hyperlink r:id="rId8" w:history="1">
        <w:r w:rsidRPr="00584095">
          <w:rPr>
            <w:rStyle w:val="a9"/>
            <w:rFonts w:ascii="PT Astra Serif" w:hAnsi="PT Astra Serif"/>
            <w:color w:val="auto"/>
            <w:sz w:val="28"/>
            <w:szCs w:val="28"/>
            <w:u w:val="none"/>
          </w:rPr>
          <w:t>административный регламент</w:t>
        </w:r>
      </w:hyperlink>
      <w:r w:rsidRPr="00584095">
        <w:rPr>
          <w:rFonts w:ascii="PT Astra Serif" w:hAnsi="PT Astra Serif"/>
          <w:sz w:val="28"/>
          <w:szCs w:val="28"/>
        </w:rPr>
        <w:t xml:space="preserve"> </w:t>
      </w:r>
      <w:r w:rsidRPr="00875E09">
        <w:rPr>
          <w:rFonts w:ascii="PT Astra Serif" w:hAnsi="PT Astra Serif"/>
          <w:sz w:val="28"/>
          <w:szCs w:val="28"/>
        </w:rPr>
        <w:t>предоставления муниципальной услуги «Выдача разрешения на ввод объекта в эксплуатацию» (приложение).</w:t>
      </w:r>
    </w:p>
    <w:p w14:paraId="16A7F828" w14:textId="77777777" w:rsidR="00584095" w:rsidRPr="00875E09" w:rsidRDefault="00584095" w:rsidP="00584095">
      <w:pPr>
        <w:spacing w:line="360" w:lineRule="exact"/>
        <w:ind w:firstLine="709"/>
        <w:rPr>
          <w:rFonts w:ascii="PT Astra Serif" w:hAnsi="PT Astra Serif"/>
          <w:sz w:val="28"/>
          <w:szCs w:val="28"/>
          <w:lang w:eastAsia="ru-RU"/>
        </w:rPr>
      </w:pPr>
      <w:r w:rsidRPr="00875E09">
        <w:rPr>
          <w:rFonts w:ascii="PT Astra Serif" w:hAnsi="PT Astra Serif"/>
          <w:sz w:val="28"/>
          <w:szCs w:val="28"/>
          <w:lang w:eastAsia="ru-RU"/>
        </w:rPr>
        <w:t>2.Признать утратившими силу:</w:t>
      </w:r>
    </w:p>
    <w:p w14:paraId="44E7D8B1" w14:textId="77777777" w:rsidR="00584095" w:rsidRPr="00875E09" w:rsidRDefault="00584095" w:rsidP="00584095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875E09">
        <w:rPr>
          <w:rFonts w:ascii="PT Astra Serif" w:hAnsi="PT Astra Serif"/>
          <w:sz w:val="28"/>
          <w:szCs w:val="28"/>
        </w:rPr>
        <w:t xml:space="preserve">- </w:t>
      </w:r>
      <w:r w:rsidR="00726DEC">
        <w:rPr>
          <w:rFonts w:ascii="PT Astra Serif" w:hAnsi="PT Astra Serif"/>
          <w:sz w:val="28"/>
          <w:szCs w:val="28"/>
        </w:rPr>
        <w:t xml:space="preserve">постановление администрации муниципального образования Богородицкий район </w:t>
      </w:r>
      <w:r w:rsidRPr="00875E09">
        <w:rPr>
          <w:rFonts w:ascii="PT Astra Serif" w:hAnsi="PT Astra Serif"/>
          <w:sz w:val="28"/>
          <w:szCs w:val="28"/>
          <w:lang w:eastAsia="ru-RU"/>
        </w:rPr>
        <w:t xml:space="preserve">от </w:t>
      </w:r>
      <w:proofErr w:type="gramStart"/>
      <w:r w:rsidR="0078521F">
        <w:rPr>
          <w:rFonts w:ascii="PT Astra Serif" w:hAnsi="PT Astra Serif"/>
          <w:sz w:val="28"/>
          <w:szCs w:val="28"/>
          <w:lang w:eastAsia="ru-RU"/>
        </w:rPr>
        <w:t>27.11</w:t>
      </w:r>
      <w:r w:rsidRPr="00875E09">
        <w:rPr>
          <w:rFonts w:ascii="PT Astra Serif" w:hAnsi="PT Astra Serif"/>
          <w:sz w:val="28"/>
          <w:szCs w:val="28"/>
          <w:lang w:eastAsia="ru-RU"/>
        </w:rPr>
        <w:t>.202</w:t>
      </w:r>
      <w:r w:rsidR="0078521F">
        <w:rPr>
          <w:rFonts w:ascii="PT Astra Serif" w:hAnsi="PT Astra Serif"/>
          <w:sz w:val="28"/>
          <w:szCs w:val="28"/>
          <w:lang w:eastAsia="ru-RU"/>
        </w:rPr>
        <w:t>5</w:t>
      </w:r>
      <w:r w:rsidRPr="00875E09">
        <w:rPr>
          <w:rFonts w:ascii="PT Astra Serif" w:hAnsi="PT Astra Serif"/>
          <w:sz w:val="28"/>
          <w:szCs w:val="28"/>
          <w:lang w:eastAsia="ru-RU"/>
        </w:rPr>
        <w:t xml:space="preserve">  №</w:t>
      </w:r>
      <w:proofErr w:type="gramEnd"/>
      <w:r w:rsidR="0078521F">
        <w:rPr>
          <w:rFonts w:ascii="PT Astra Serif" w:hAnsi="PT Astra Serif"/>
          <w:sz w:val="28"/>
          <w:szCs w:val="28"/>
          <w:lang w:eastAsia="ru-RU"/>
        </w:rPr>
        <w:t>1195</w:t>
      </w:r>
      <w:r w:rsidRPr="00875E09">
        <w:rPr>
          <w:rFonts w:ascii="PT Astra Serif" w:hAnsi="PT Astra Serif"/>
          <w:sz w:val="28"/>
          <w:szCs w:val="28"/>
          <w:lang w:eastAsia="ru-RU"/>
        </w:rPr>
        <w:t xml:space="preserve"> «Об утверждении административного регламента  предоставления администрацией муниципального образования Богородицкий район муниципальной услуги «</w:t>
      </w:r>
      <w:r w:rsidRPr="00875E09">
        <w:rPr>
          <w:rFonts w:ascii="PT Astra Serif" w:hAnsi="PT Astra Serif"/>
          <w:sz w:val="28"/>
          <w:szCs w:val="28"/>
        </w:rPr>
        <w:t>Выдача разрешения на ввод объекта в эксплуатацию</w:t>
      </w:r>
      <w:r w:rsidRPr="00875E09">
        <w:rPr>
          <w:rFonts w:ascii="PT Astra Serif" w:hAnsi="PT Astra Serif"/>
          <w:sz w:val="28"/>
          <w:szCs w:val="28"/>
          <w:lang w:eastAsia="ru-RU"/>
        </w:rPr>
        <w:t>»</w:t>
      </w:r>
    </w:p>
    <w:p w14:paraId="0D70E70E" w14:textId="77777777" w:rsidR="0078521F" w:rsidRDefault="0078521F" w:rsidP="0078521F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3.Отделу делопроизводства и контроля администрации муниципального образования Богородицкий район опубликовать настоящее постановление в средстве массовой информации - сетевом </w:t>
      </w:r>
      <w:r>
        <w:rPr>
          <w:rFonts w:ascii="PT Astra Serif" w:hAnsi="PT Astra Serif"/>
          <w:sz w:val="28"/>
        </w:rPr>
        <w:lastRenderedPageBreak/>
        <w:t>издании органов местного самоуправления, входящих в состав Богородицкого района </w:t>
      </w:r>
      <w:hyperlink r:id="rId9" w:tgtFrame="_blank" w:history="1">
        <w:r>
          <w:rPr>
            <w:rStyle w:val="a9"/>
            <w:rFonts w:ascii="PT Astra Serif" w:hAnsi="PT Astra Serif"/>
          </w:rPr>
          <w:t>https://biblioteka-bog.ru/</w:t>
        </w:r>
      </w:hyperlink>
      <w:r>
        <w:rPr>
          <w:rStyle w:val="a9"/>
          <w:rFonts w:ascii="PT Astra Serif" w:hAnsi="PT Astra Serif"/>
        </w:rPr>
        <w:t xml:space="preserve"> </w:t>
      </w:r>
      <w:r>
        <w:rPr>
          <w:rFonts w:ascii="PT Astra Serif" w:hAnsi="PT Astra Serif"/>
          <w:sz w:val="28"/>
        </w:rPr>
        <w:t>и обнародовать настоящее постановление в местах для обнародования.</w:t>
      </w:r>
    </w:p>
    <w:p w14:paraId="3F5CB504" w14:textId="77777777" w:rsidR="0078521F" w:rsidRDefault="0078521F" w:rsidP="0078521F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район.</w:t>
      </w:r>
    </w:p>
    <w:p w14:paraId="62992561" w14:textId="77777777" w:rsidR="0078521F" w:rsidRDefault="0078521F" w:rsidP="0078521F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5.Постановление вступает в силу со дня обнародования.</w:t>
      </w:r>
    </w:p>
    <w:p w14:paraId="283BECA8" w14:textId="77777777" w:rsidR="0078521F" w:rsidRDefault="0078521F" w:rsidP="0078521F">
      <w:pPr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14:paraId="1DF2AA85" w14:textId="77777777" w:rsidR="00584095" w:rsidRPr="00875E09" w:rsidRDefault="00584095" w:rsidP="00584095">
      <w:pPr>
        <w:spacing w:line="360" w:lineRule="exact"/>
        <w:rPr>
          <w:rFonts w:ascii="PT Astra Serif" w:hAnsi="PT Astra Serif"/>
          <w:sz w:val="28"/>
          <w:szCs w:val="28"/>
        </w:rPr>
      </w:pPr>
    </w:p>
    <w:p w14:paraId="018480B8" w14:textId="77777777" w:rsidR="00584095" w:rsidRPr="00875E09" w:rsidRDefault="00584095" w:rsidP="00584095">
      <w:pPr>
        <w:spacing w:line="360" w:lineRule="exact"/>
        <w:rPr>
          <w:rFonts w:ascii="PT Astra Serif" w:hAnsi="PT Astra Serif"/>
          <w:sz w:val="28"/>
          <w:szCs w:val="28"/>
        </w:rPr>
      </w:pPr>
    </w:p>
    <w:p w14:paraId="534AC27F" w14:textId="77777777" w:rsidR="00584095" w:rsidRDefault="00584095" w:rsidP="00584095">
      <w:pPr>
        <w:spacing w:line="360" w:lineRule="exact"/>
        <w:rPr>
          <w:rFonts w:ascii="PT Astra Serif" w:hAnsi="PT Astra Serif"/>
          <w:sz w:val="28"/>
          <w:szCs w:val="28"/>
        </w:rPr>
      </w:pPr>
    </w:p>
    <w:p w14:paraId="7614700E" w14:textId="77777777" w:rsidR="00584095" w:rsidRPr="00875E09" w:rsidRDefault="00584095" w:rsidP="00584095">
      <w:pPr>
        <w:spacing w:line="360" w:lineRule="exact"/>
        <w:rPr>
          <w:rFonts w:ascii="PT Astra Serif" w:hAnsi="PT Astra Serif"/>
          <w:sz w:val="28"/>
          <w:szCs w:val="28"/>
        </w:rPr>
      </w:pPr>
    </w:p>
    <w:tbl>
      <w:tblPr>
        <w:tblW w:w="4959" w:type="pct"/>
        <w:tblLayout w:type="fixed"/>
        <w:tblLook w:val="0000" w:firstRow="0" w:lastRow="0" w:firstColumn="0" w:lastColumn="0" w:noHBand="0" w:noVBand="0"/>
      </w:tblPr>
      <w:tblGrid>
        <w:gridCol w:w="4408"/>
        <w:gridCol w:w="2124"/>
        <w:gridCol w:w="3242"/>
      </w:tblGrid>
      <w:tr w:rsidR="00584095" w:rsidRPr="00B41EE2" w14:paraId="64E8010D" w14:textId="77777777" w:rsidTr="00584095">
        <w:trPr>
          <w:trHeight w:val="798"/>
        </w:trPr>
        <w:tc>
          <w:tcPr>
            <w:tcW w:w="4282" w:type="dxa"/>
            <w:shd w:val="clear" w:color="auto" w:fill="auto"/>
            <w:vAlign w:val="bottom"/>
          </w:tcPr>
          <w:p w14:paraId="091BC04D" w14:textId="77777777" w:rsidR="00CE4EEE" w:rsidRPr="00855FEA" w:rsidRDefault="00CE4EEE" w:rsidP="00CE4EEE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Г</w:t>
            </w:r>
            <w:r w:rsidRPr="00855FEA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а </w:t>
            </w:r>
            <w:r w:rsidRPr="00855FEA">
              <w:rPr>
                <w:rFonts w:ascii="PT Astra Serif" w:hAnsi="PT Astra Serif"/>
                <w:b/>
                <w:sz w:val="28"/>
                <w:szCs w:val="28"/>
              </w:rPr>
              <w:t>администрации</w:t>
            </w:r>
          </w:p>
          <w:p w14:paraId="08ACFD27" w14:textId="77777777" w:rsidR="00CE4EEE" w:rsidRPr="00855FEA" w:rsidRDefault="00CE4EEE" w:rsidP="00CE4EEE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55FEA">
              <w:rPr>
                <w:rFonts w:ascii="PT Astra Serif" w:hAnsi="PT Astra Serif"/>
                <w:b/>
                <w:sz w:val="28"/>
                <w:szCs w:val="28"/>
              </w:rPr>
              <w:t>муниципального образования</w:t>
            </w:r>
          </w:p>
          <w:p w14:paraId="6F7876F7" w14:textId="77777777" w:rsidR="00584095" w:rsidRPr="0084395E" w:rsidRDefault="00CE4EEE" w:rsidP="00CE4EEE">
            <w:pPr>
              <w:jc w:val="center"/>
            </w:pPr>
            <w:r w:rsidRPr="00855FEA">
              <w:rPr>
                <w:rFonts w:ascii="PT Astra Serif" w:hAnsi="PT Astra Serif"/>
                <w:b/>
                <w:sz w:val="28"/>
                <w:szCs w:val="28"/>
              </w:rPr>
              <w:t>Богородицкий район</w:t>
            </w:r>
          </w:p>
        </w:tc>
        <w:tc>
          <w:tcPr>
            <w:tcW w:w="2063" w:type="dxa"/>
            <w:shd w:val="clear" w:color="auto" w:fill="auto"/>
            <w:vAlign w:val="bottom"/>
          </w:tcPr>
          <w:p w14:paraId="7B78CB9A" w14:textId="77777777" w:rsidR="00584095" w:rsidRPr="0084395E" w:rsidRDefault="00584095" w:rsidP="00584095">
            <w:pPr>
              <w:spacing w:line="220" w:lineRule="exact"/>
              <w:jc w:val="center"/>
              <w:rPr>
                <w:color w:val="FFFFFF"/>
              </w:rPr>
            </w:pPr>
            <w:bookmarkStart w:id="1" w:name="stamp_eds"/>
            <w:bookmarkStart w:id="2" w:name="SIGNERSTAMP1"/>
            <w:r w:rsidRPr="0084395E">
              <w:rPr>
                <w:rFonts w:ascii="PT Astra Serif" w:hAnsi="PT Astra Serif" w:cs="PT Astra Serif"/>
                <w:b/>
                <w:color w:val="FFFFFF"/>
              </w:rPr>
              <w:t xml:space="preserve"> </w:t>
            </w:r>
            <w:bookmarkEnd w:id="1"/>
            <w:bookmarkEnd w:id="2"/>
          </w:p>
        </w:tc>
        <w:tc>
          <w:tcPr>
            <w:tcW w:w="3149" w:type="dxa"/>
            <w:shd w:val="clear" w:color="auto" w:fill="auto"/>
            <w:vAlign w:val="bottom"/>
          </w:tcPr>
          <w:p w14:paraId="6427C61C" w14:textId="77777777" w:rsidR="00584095" w:rsidRPr="00B14C9E" w:rsidRDefault="00CE4EEE" w:rsidP="00584095">
            <w:pPr>
              <w:jc w:val="right"/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В.В. Игонин</w:t>
            </w:r>
          </w:p>
        </w:tc>
      </w:tr>
    </w:tbl>
    <w:p w14:paraId="337D4A9B" w14:textId="77777777" w:rsidR="00E727C9" w:rsidRDefault="00E727C9">
      <w:pPr>
        <w:rPr>
          <w:rFonts w:ascii="PT Astra Serif" w:hAnsi="PT Astra Serif" w:cs="PT Astra Serif"/>
          <w:sz w:val="28"/>
          <w:szCs w:val="28"/>
        </w:rPr>
      </w:pPr>
    </w:p>
    <w:p w14:paraId="68A3F1F3" w14:textId="77777777"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14:paraId="7485E8B7" w14:textId="77777777"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14:paraId="503DB4D5" w14:textId="77777777"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14:paraId="6A4F2F0F" w14:textId="77777777" w:rsidR="00726DEC" w:rsidRPr="00102664" w:rsidRDefault="00726DEC" w:rsidP="00102664">
      <w:pPr>
        <w:pStyle w:val="aff2"/>
        <w:pageBreakBefore/>
        <w:spacing w:before="0" w:beforeAutospacing="0" w:after="0" w:afterAutospacing="0"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lastRenderedPageBreak/>
        <w:t xml:space="preserve">Приложение </w:t>
      </w:r>
    </w:p>
    <w:p w14:paraId="7ACD50ED" w14:textId="77777777" w:rsidR="00726DEC" w:rsidRPr="00102664" w:rsidRDefault="00726DEC" w:rsidP="00102664">
      <w:pPr>
        <w:pStyle w:val="aff2"/>
        <w:spacing w:before="0" w:beforeAutospacing="0" w:after="0" w:afterAutospacing="0"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ab/>
      </w:r>
      <w:r w:rsidRPr="00102664">
        <w:rPr>
          <w:rFonts w:ascii="PT Astra Serif" w:hAnsi="PT Astra Serif"/>
          <w:sz w:val="28"/>
          <w:szCs w:val="28"/>
        </w:rPr>
        <w:tab/>
        <w:t xml:space="preserve">к Постановлению Администрации </w:t>
      </w:r>
    </w:p>
    <w:p w14:paraId="31A68551" w14:textId="77777777" w:rsidR="00726DEC" w:rsidRPr="00102664" w:rsidRDefault="00726DEC" w:rsidP="00102664">
      <w:pPr>
        <w:pStyle w:val="aff2"/>
        <w:spacing w:before="0" w:beforeAutospacing="0" w:after="0" w:afterAutospacing="0"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 xml:space="preserve">муниципального образования </w:t>
      </w:r>
    </w:p>
    <w:p w14:paraId="5C553995" w14:textId="77777777" w:rsidR="00726DEC" w:rsidRPr="00102664" w:rsidRDefault="00726DEC" w:rsidP="00102664">
      <w:pPr>
        <w:pStyle w:val="aff2"/>
        <w:spacing w:before="0" w:beforeAutospacing="0" w:after="0" w:afterAutospacing="0"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>Богородицкий район</w:t>
      </w:r>
    </w:p>
    <w:p w14:paraId="4C8EFC12" w14:textId="77777777" w:rsidR="00726DEC" w:rsidRPr="00102664" w:rsidRDefault="009D758F" w:rsidP="00102664">
      <w:pPr>
        <w:pStyle w:val="aff2"/>
        <w:spacing w:before="0" w:beforeAutospacing="0" w:after="0" w:afterAutospacing="0"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 20.07.2026 № 602</w:t>
      </w:r>
    </w:p>
    <w:p w14:paraId="24690A72" w14:textId="77777777" w:rsidR="001C32A8" w:rsidRPr="00102664" w:rsidRDefault="001C32A8" w:rsidP="00102664">
      <w:pPr>
        <w:spacing w:line="360" w:lineRule="exact"/>
        <w:rPr>
          <w:rFonts w:ascii="PT Astra Serif" w:hAnsi="PT Astra Serif" w:cs="PT Astra Serif"/>
          <w:sz w:val="28"/>
          <w:szCs w:val="28"/>
        </w:rPr>
      </w:pPr>
    </w:p>
    <w:p w14:paraId="6CC26AF6" w14:textId="77777777" w:rsidR="00584095" w:rsidRPr="00102664" w:rsidRDefault="00584095" w:rsidP="008041EC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02664">
        <w:rPr>
          <w:rFonts w:ascii="PT Astra Serif" w:hAnsi="PT Astra Serif"/>
          <w:b/>
          <w:sz w:val="28"/>
          <w:szCs w:val="28"/>
        </w:rPr>
        <w:t>АДМИНИСТРАТИВНЫЙ РЕГЛАМЕНТ</w:t>
      </w:r>
    </w:p>
    <w:p w14:paraId="798E5E5E" w14:textId="77777777" w:rsidR="00584095" w:rsidRPr="00102664" w:rsidRDefault="00584095" w:rsidP="008041EC">
      <w:pPr>
        <w:pStyle w:val="aff2"/>
        <w:spacing w:before="0" w:beforeAutospacing="0" w:after="0" w:afterAutospacing="0"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02664">
        <w:rPr>
          <w:rFonts w:ascii="PT Astra Serif" w:hAnsi="PT Astra Serif"/>
          <w:b/>
          <w:sz w:val="28"/>
          <w:szCs w:val="28"/>
        </w:rPr>
        <w:t xml:space="preserve">предоставления муниципальной услуги </w:t>
      </w:r>
    </w:p>
    <w:p w14:paraId="65C737DA" w14:textId="77777777" w:rsidR="00584095" w:rsidRPr="00102664" w:rsidRDefault="00584095" w:rsidP="008041EC">
      <w:pPr>
        <w:pStyle w:val="aff2"/>
        <w:spacing w:before="0" w:beforeAutospacing="0" w:after="0" w:afterAutospacing="0"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02664">
        <w:rPr>
          <w:rFonts w:ascii="PT Astra Serif" w:hAnsi="PT Astra Serif"/>
          <w:b/>
          <w:sz w:val="28"/>
          <w:szCs w:val="28"/>
        </w:rPr>
        <w:t>«Выдача разрешения на ввод объекта в эксплуатацию»</w:t>
      </w:r>
    </w:p>
    <w:p w14:paraId="26B6A234" w14:textId="77777777" w:rsidR="00584095" w:rsidRPr="00102664" w:rsidRDefault="00584095" w:rsidP="008041EC">
      <w:pPr>
        <w:pStyle w:val="aff2"/>
        <w:spacing w:before="0" w:beforeAutospacing="0" w:after="0" w:afterAutospacing="0"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47796FF8" w14:textId="77777777" w:rsidR="00584095" w:rsidRPr="00102664" w:rsidRDefault="00584095" w:rsidP="008041EC">
      <w:pPr>
        <w:pStyle w:val="ConsPlusNormal"/>
        <w:widowControl/>
        <w:numPr>
          <w:ilvl w:val="0"/>
          <w:numId w:val="8"/>
        </w:numPr>
        <w:autoSpaceDE/>
        <w:autoSpaceDN/>
        <w:adjustRightInd/>
        <w:spacing w:line="360" w:lineRule="exact"/>
        <w:ind w:left="0" w:firstLine="709"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102664">
        <w:rPr>
          <w:rFonts w:ascii="PT Astra Serif" w:hAnsi="PT Astra Serif"/>
          <w:b/>
          <w:sz w:val="28"/>
          <w:szCs w:val="28"/>
        </w:rPr>
        <w:t>Общие положения</w:t>
      </w:r>
    </w:p>
    <w:p w14:paraId="18C95716" w14:textId="77777777" w:rsidR="00584095" w:rsidRPr="00102664" w:rsidRDefault="00584095" w:rsidP="008041EC">
      <w:pPr>
        <w:pStyle w:val="ConsPlusNormal"/>
        <w:spacing w:line="360" w:lineRule="exact"/>
        <w:ind w:firstLine="709"/>
        <w:jc w:val="both"/>
        <w:outlineLvl w:val="1"/>
        <w:rPr>
          <w:rFonts w:ascii="PT Astra Serif" w:hAnsi="PT Astra Serif"/>
          <w:b/>
          <w:sz w:val="28"/>
          <w:szCs w:val="28"/>
        </w:rPr>
      </w:pPr>
    </w:p>
    <w:p w14:paraId="7F1EA03C" w14:textId="77777777" w:rsidR="00584095" w:rsidRPr="00102664" w:rsidRDefault="00584095" w:rsidP="008041EC">
      <w:pPr>
        <w:pStyle w:val="ConsPlusNormal"/>
        <w:spacing w:line="360" w:lineRule="exact"/>
        <w:ind w:firstLine="709"/>
        <w:jc w:val="center"/>
        <w:outlineLvl w:val="2"/>
        <w:rPr>
          <w:rFonts w:ascii="PT Astra Serif" w:hAnsi="PT Astra Serif"/>
          <w:b/>
          <w:sz w:val="28"/>
          <w:szCs w:val="28"/>
        </w:rPr>
      </w:pPr>
      <w:r w:rsidRPr="00102664">
        <w:rPr>
          <w:rFonts w:ascii="PT Astra Serif" w:hAnsi="PT Astra Serif"/>
          <w:b/>
          <w:sz w:val="28"/>
          <w:szCs w:val="28"/>
        </w:rPr>
        <w:t>Предмет регулирования административного регламента</w:t>
      </w:r>
    </w:p>
    <w:p w14:paraId="54F6154E" w14:textId="77777777" w:rsidR="00584095" w:rsidRPr="00102664" w:rsidRDefault="00584095" w:rsidP="008041EC">
      <w:pPr>
        <w:pStyle w:val="ConsPlusNormal"/>
        <w:spacing w:line="360" w:lineRule="exact"/>
        <w:ind w:firstLine="709"/>
        <w:jc w:val="center"/>
        <w:outlineLvl w:val="2"/>
        <w:rPr>
          <w:rFonts w:ascii="PT Astra Serif" w:hAnsi="PT Astra Serif"/>
          <w:b/>
          <w:sz w:val="28"/>
          <w:szCs w:val="28"/>
        </w:rPr>
      </w:pPr>
    </w:p>
    <w:p w14:paraId="7F9C46BF" w14:textId="77777777" w:rsidR="0078521F" w:rsidRPr="00102664" w:rsidRDefault="0078521F" w:rsidP="008041EC">
      <w:pPr>
        <w:numPr>
          <w:ilvl w:val="0"/>
          <w:numId w:val="26"/>
        </w:numPr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>Настоящий Административный регламент предоставления муниципальной услуги «Выдача разрешения на ввод объекта в эксплуатацию» устанавливает порядок и стандарт предоставления Услуги</w:t>
      </w:r>
      <w:r w:rsidRPr="00102664">
        <w:rPr>
          <w:rFonts w:ascii="PT Astra Serif" w:hAnsi="PT Astra Serif"/>
          <w:sz w:val="28"/>
          <w:szCs w:val="28"/>
          <w:vertAlign w:val="superscript"/>
        </w:rPr>
        <w:footnoteReference w:id="1"/>
      </w:r>
      <w:r w:rsidRPr="00102664">
        <w:rPr>
          <w:rFonts w:ascii="PT Astra Serif" w:hAnsi="PT Astra Serif"/>
          <w:sz w:val="28"/>
          <w:szCs w:val="28"/>
        </w:rPr>
        <w:t>.</w:t>
      </w:r>
    </w:p>
    <w:p w14:paraId="2952FF6E" w14:textId="77777777" w:rsidR="00584095" w:rsidRPr="00102664" w:rsidRDefault="00584095" w:rsidP="008041EC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701DE41E" w14:textId="77777777" w:rsidR="00584095" w:rsidRPr="00102664" w:rsidRDefault="00584095" w:rsidP="008041EC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02664">
        <w:rPr>
          <w:rFonts w:ascii="PT Astra Serif" w:hAnsi="PT Astra Serif"/>
          <w:b/>
          <w:sz w:val="28"/>
          <w:szCs w:val="28"/>
        </w:rPr>
        <w:t>Круг заявителей</w:t>
      </w:r>
    </w:p>
    <w:p w14:paraId="45C545D7" w14:textId="77777777" w:rsidR="00584095" w:rsidRPr="00102664" w:rsidRDefault="00584095" w:rsidP="008041EC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3C151529" w14:textId="77777777" w:rsidR="0078521F" w:rsidRPr="00102664" w:rsidRDefault="0078521F" w:rsidP="008041EC">
      <w:pPr>
        <w:pStyle w:val="af8"/>
        <w:numPr>
          <w:ilvl w:val="0"/>
          <w:numId w:val="26"/>
        </w:num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shd w:val="clear" w:color="auto" w:fill="92FF99"/>
        </w:rPr>
      </w:pPr>
      <w:r w:rsidRPr="00102664">
        <w:rPr>
          <w:rFonts w:ascii="PT Astra Serif" w:hAnsi="PT Astra Serif"/>
          <w:sz w:val="28"/>
          <w:szCs w:val="28"/>
        </w:rPr>
        <w:t>Услуга предоставляется  физическим лицам, в том числе индивидуальным предпринимателям, юридическим лицам, обеспечивающим на принадлежащем им земельном участке или на земельном участке иного правообладателя (которому при осуществлении бюджетных инвестиций в объекты капитального строительства государственной (муниципальной) собственности органы государственной власти (государственные органы), органы управления государственными внебюджетными фондами или органы местного самоуправления передали в случаях, установленных бюджетным законодательством Российской Федерации, на основании соглашений свои полномочия государственного (муниципального) заказчика или которому в соответствии со статьей 13.3 Федерального закона от 29 июля 2017 года № 218-ФЗ «О публично-правовой компании по защите прав граждан - участников долевого строительства при несостоятельности (банкротстве) застройщиков и о внесении изменений в отдельные законодательные акты Российской Федерации» передали на основании соглашений свои функции застройщика) строительство, реконструкцию объектов капитального строительства.</w:t>
      </w:r>
    </w:p>
    <w:p w14:paraId="0FD98763" w14:textId="77777777" w:rsidR="0078521F" w:rsidRPr="00102664" w:rsidRDefault="0078521F" w:rsidP="008041EC">
      <w:pPr>
        <w:numPr>
          <w:ilvl w:val="0"/>
          <w:numId w:val="26"/>
        </w:num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lastRenderedPageBreak/>
        <w:t>В целях получения услуги от имени заявителя может выступать представитель при наделении его полномочиями в порядке, установленном законодательством Российской Федерации.</w:t>
      </w:r>
    </w:p>
    <w:p w14:paraId="272B8B00" w14:textId="77777777" w:rsidR="00584095" w:rsidRPr="00102664" w:rsidRDefault="00584095" w:rsidP="008041EC">
      <w:pPr>
        <w:pStyle w:val="ConsPlusNormal"/>
        <w:spacing w:line="360" w:lineRule="exact"/>
        <w:ind w:firstLine="709"/>
        <w:outlineLvl w:val="2"/>
        <w:rPr>
          <w:rFonts w:ascii="PT Astra Serif" w:hAnsi="PT Astra Serif" w:cs="Times New Roman"/>
          <w:b/>
          <w:sz w:val="28"/>
          <w:szCs w:val="28"/>
        </w:rPr>
      </w:pPr>
    </w:p>
    <w:p w14:paraId="4C805504" w14:textId="77777777" w:rsidR="00584095" w:rsidRPr="00102664" w:rsidRDefault="00584095" w:rsidP="008041EC">
      <w:pPr>
        <w:pStyle w:val="aff2"/>
        <w:spacing w:before="0" w:beforeAutospacing="0" w:after="0" w:afterAutospacing="0" w:line="360" w:lineRule="exact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102664">
        <w:rPr>
          <w:rFonts w:ascii="PT Astra Serif" w:hAnsi="PT Astra Serif"/>
          <w:b/>
          <w:sz w:val="28"/>
          <w:szCs w:val="28"/>
        </w:rPr>
        <w:t>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"Единый портал государственных и муниципальных услуг (функций)" (далее соответственно - категории (признаки) заявителей, Единый портал государственных и муниципальных услуг)</w:t>
      </w:r>
    </w:p>
    <w:p w14:paraId="724A685F" w14:textId="77777777" w:rsidR="00584095" w:rsidRPr="00102664" w:rsidRDefault="00584095" w:rsidP="008041EC">
      <w:pPr>
        <w:pStyle w:val="aff2"/>
        <w:spacing w:before="0" w:beforeAutospacing="0" w:after="0" w:afterAutospacing="0" w:line="360" w:lineRule="exact"/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</w:p>
    <w:p w14:paraId="2B92F043" w14:textId="77777777" w:rsidR="00584095" w:rsidRPr="00102664" w:rsidRDefault="00EC406C" w:rsidP="008041EC">
      <w:pPr>
        <w:pStyle w:val="af8"/>
        <w:numPr>
          <w:ilvl w:val="0"/>
          <w:numId w:val="26"/>
        </w:num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>Услуга предоставляется в соответствии с категориями (признаками) заявителей, сведения о которых размещаются в реестре услуг и на Едином портале</w:t>
      </w:r>
    </w:p>
    <w:p w14:paraId="3F17F59C" w14:textId="77777777" w:rsidR="00584095" w:rsidRPr="00102664" w:rsidRDefault="00584095" w:rsidP="008041EC">
      <w:pPr>
        <w:pStyle w:val="ConsPlusNormal"/>
        <w:numPr>
          <w:ilvl w:val="0"/>
          <w:numId w:val="8"/>
        </w:numPr>
        <w:tabs>
          <w:tab w:val="left" w:pos="567"/>
        </w:tabs>
        <w:spacing w:line="360" w:lineRule="exact"/>
        <w:ind w:left="0" w:firstLine="709"/>
        <w:jc w:val="center"/>
        <w:rPr>
          <w:rFonts w:ascii="PT Astra Serif" w:hAnsi="PT Astra Serif" w:cs="Times New Roman"/>
          <w:color w:val="FF0000"/>
          <w:sz w:val="28"/>
          <w:szCs w:val="28"/>
        </w:rPr>
      </w:pPr>
      <w:r w:rsidRPr="00102664">
        <w:rPr>
          <w:rFonts w:ascii="PT Astra Serif" w:hAnsi="PT Astra Serif" w:cs="Times New Roman"/>
          <w:b/>
          <w:sz w:val="28"/>
          <w:szCs w:val="28"/>
        </w:rPr>
        <w:t xml:space="preserve"> Стандарт предоставления муниципальной услуги</w:t>
      </w:r>
    </w:p>
    <w:p w14:paraId="15362F27" w14:textId="77777777" w:rsidR="00584095" w:rsidRPr="00102664" w:rsidRDefault="00584095" w:rsidP="008041EC">
      <w:pPr>
        <w:pStyle w:val="ConsPlusNormal"/>
        <w:spacing w:line="360" w:lineRule="exact"/>
        <w:ind w:firstLine="709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14:paraId="5ABB9799" w14:textId="77777777" w:rsidR="00584095" w:rsidRPr="00102664" w:rsidRDefault="00584095" w:rsidP="008041EC">
      <w:pPr>
        <w:pStyle w:val="ConsPlusNormal"/>
        <w:spacing w:line="360" w:lineRule="exact"/>
        <w:ind w:firstLine="709"/>
        <w:jc w:val="center"/>
        <w:outlineLvl w:val="2"/>
        <w:rPr>
          <w:rFonts w:ascii="PT Astra Serif" w:hAnsi="PT Astra Serif" w:cs="Times New Roman"/>
          <w:b/>
          <w:sz w:val="28"/>
          <w:szCs w:val="28"/>
        </w:rPr>
      </w:pPr>
      <w:r w:rsidRPr="00102664">
        <w:rPr>
          <w:rFonts w:ascii="PT Astra Serif" w:hAnsi="PT Astra Serif" w:cs="Times New Roman"/>
          <w:b/>
          <w:sz w:val="28"/>
          <w:szCs w:val="28"/>
        </w:rPr>
        <w:t>Наименование муниципальной услуги</w:t>
      </w:r>
    </w:p>
    <w:p w14:paraId="69B3BDC5" w14:textId="77777777" w:rsidR="00584095" w:rsidRPr="00102664" w:rsidRDefault="00584095" w:rsidP="008041EC">
      <w:pPr>
        <w:pStyle w:val="ConsPlusNormal"/>
        <w:spacing w:line="360" w:lineRule="exact"/>
        <w:ind w:firstLine="709"/>
        <w:jc w:val="both"/>
        <w:outlineLvl w:val="2"/>
        <w:rPr>
          <w:rFonts w:ascii="PT Astra Serif" w:hAnsi="PT Astra Serif" w:cs="Times New Roman"/>
          <w:b/>
          <w:color w:val="FF0000"/>
          <w:sz w:val="28"/>
          <w:szCs w:val="28"/>
        </w:rPr>
      </w:pPr>
    </w:p>
    <w:p w14:paraId="2F840BB4" w14:textId="77777777" w:rsidR="00584095" w:rsidRPr="00102664" w:rsidRDefault="00584095" w:rsidP="008041EC">
      <w:pPr>
        <w:pStyle w:val="af8"/>
        <w:numPr>
          <w:ilvl w:val="0"/>
          <w:numId w:val="26"/>
        </w:num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 xml:space="preserve"> Выдача разрешения на ввод объекта в эксплуатацию.</w:t>
      </w:r>
    </w:p>
    <w:p w14:paraId="77C1C9C2" w14:textId="77777777" w:rsidR="00584095" w:rsidRPr="00102664" w:rsidRDefault="00584095" w:rsidP="008041EC">
      <w:pPr>
        <w:spacing w:line="360" w:lineRule="exact"/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</w:p>
    <w:p w14:paraId="606621B8" w14:textId="77777777" w:rsidR="00584095" w:rsidRPr="00102664" w:rsidRDefault="00584095" w:rsidP="008041EC">
      <w:pPr>
        <w:pStyle w:val="ConsPlusNormal"/>
        <w:spacing w:line="360" w:lineRule="exact"/>
        <w:ind w:firstLine="709"/>
        <w:jc w:val="center"/>
        <w:outlineLvl w:val="2"/>
        <w:rPr>
          <w:rFonts w:ascii="PT Astra Serif" w:hAnsi="PT Astra Serif" w:cs="Times New Roman"/>
          <w:b/>
          <w:sz w:val="28"/>
          <w:szCs w:val="28"/>
        </w:rPr>
      </w:pPr>
      <w:r w:rsidRPr="00102664">
        <w:rPr>
          <w:rFonts w:ascii="PT Astra Serif" w:hAnsi="PT Astra Serif" w:cs="Times New Roman"/>
          <w:b/>
          <w:sz w:val="28"/>
          <w:szCs w:val="28"/>
        </w:rPr>
        <w:t>Наименование органа местного самоуправления, предоставляющего муниципальную услугу</w:t>
      </w:r>
    </w:p>
    <w:p w14:paraId="49286EA1" w14:textId="77777777" w:rsidR="00584095" w:rsidRPr="00102664" w:rsidRDefault="00584095" w:rsidP="008041EC">
      <w:pPr>
        <w:pStyle w:val="ConsPlusNormal"/>
        <w:spacing w:line="360" w:lineRule="exact"/>
        <w:ind w:firstLine="709"/>
        <w:jc w:val="both"/>
        <w:outlineLvl w:val="2"/>
        <w:rPr>
          <w:rFonts w:ascii="PT Astra Serif" w:hAnsi="PT Astra Serif" w:cs="Times New Roman"/>
          <w:b/>
          <w:sz w:val="28"/>
          <w:szCs w:val="28"/>
        </w:rPr>
      </w:pPr>
    </w:p>
    <w:p w14:paraId="2F28E7B6" w14:textId="77777777" w:rsidR="00EC406C" w:rsidRPr="00102664" w:rsidRDefault="00EC406C" w:rsidP="008041EC">
      <w:pPr>
        <w:numPr>
          <w:ilvl w:val="0"/>
          <w:numId w:val="26"/>
        </w:numPr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>Услуг</w:t>
      </w:r>
      <w:r w:rsidR="001E1004">
        <w:rPr>
          <w:rFonts w:ascii="PT Astra Serif" w:hAnsi="PT Astra Serif"/>
          <w:sz w:val="28"/>
          <w:szCs w:val="28"/>
        </w:rPr>
        <w:t>а предоставляется администрацией муниципального образования Богородицкий район</w:t>
      </w:r>
      <w:r w:rsidRPr="00102664">
        <w:rPr>
          <w:rFonts w:ascii="PT Astra Serif" w:hAnsi="PT Astra Serif"/>
          <w:sz w:val="28"/>
          <w:szCs w:val="28"/>
        </w:rPr>
        <w:t>.</w:t>
      </w:r>
    </w:p>
    <w:p w14:paraId="4F4E070F" w14:textId="77777777" w:rsidR="00584095" w:rsidRPr="00102664" w:rsidRDefault="00EC406C" w:rsidP="008041EC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>7</w:t>
      </w:r>
      <w:r w:rsidR="00584095" w:rsidRPr="00102664">
        <w:rPr>
          <w:rFonts w:ascii="PT Astra Serif" w:hAnsi="PT Astra Serif"/>
          <w:sz w:val="28"/>
          <w:szCs w:val="28"/>
        </w:rPr>
        <w:t>. Структурное подразделение администрации, ответственное за оказание муниципальной услуги – отдел по вопросам строительства, архитектуры и жизнеобеспечения комитета по жизнеобеспечению администрации муниципального образования Богородицкий район.</w:t>
      </w:r>
    </w:p>
    <w:p w14:paraId="7F71B166" w14:textId="77777777" w:rsidR="00584095" w:rsidRPr="00102664" w:rsidRDefault="00584095" w:rsidP="008041EC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47AF85EC" w14:textId="77777777" w:rsidR="00584095" w:rsidRPr="00102664" w:rsidRDefault="00584095" w:rsidP="008041EC">
      <w:pPr>
        <w:pStyle w:val="ConsPlusNormal"/>
        <w:spacing w:line="360" w:lineRule="exact"/>
        <w:ind w:firstLine="709"/>
        <w:jc w:val="center"/>
        <w:outlineLvl w:val="2"/>
        <w:rPr>
          <w:rFonts w:ascii="PT Astra Serif" w:hAnsi="PT Astra Serif" w:cs="Times New Roman"/>
          <w:b/>
          <w:sz w:val="28"/>
          <w:szCs w:val="28"/>
        </w:rPr>
      </w:pPr>
      <w:r w:rsidRPr="00102664">
        <w:rPr>
          <w:rFonts w:ascii="PT Astra Serif" w:hAnsi="PT Astra Serif" w:cs="Times New Roman"/>
          <w:b/>
          <w:sz w:val="28"/>
          <w:szCs w:val="28"/>
        </w:rPr>
        <w:t>Результат предоставления муниципальной услуги</w:t>
      </w:r>
    </w:p>
    <w:p w14:paraId="33B18FEB" w14:textId="77777777" w:rsidR="00584095" w:rsidRPr="00102664" w:rsidRDefault="00584095" w:rsidP="008041EC">
      <w:pPr>
        <w:pStyle w:val="ConsPlusNormal"/>
        <w:spacing w:line="360" w:lineRule="exact"/>
        <w:ind w:firstLine="709"/>
        <w:jc w:val="both"/>
        <w:outlineLvl w:val="2"/>
        <w:rPr>
          <w:rFonts w:ascii="PT Astra Serif" w:hAnsi="PT Astra Serif" w:cs="Times New Roman"/>
          <w:b/>
          <w:sz w:val="28"/>
          <w:szCs w:val="28"/>
        </w:rPr>
      </w:pPr>
    </w:p>
    <w:p w14:paraId="3DEAF467" w14:textId="77777777" w:rsidR="00EC406C" w:rsidRPr="00102664" w:rsidRDefault="00EC406C" w:rsidP="008041EC">
      <w:pPr>
        <w:pStyle w:val="af8"/>
        <w:numPr>
          <w:ilvl w:val="0"/>
          <w:numId w:val="28"/>
        </w:numPr>
        <w:suppressAutoHyphens w:val="0"/>
        <w:spacing w:line="360" w:lineRule="exact"/>
        <w:ind w:left="0" w:firstLine="709"/>
        <w:jc w:val="both"/>
        <w:rPr>
          <w:rFonts w:ascii="PT Astra Serif" w:hAnsi="PT Astra Serif"/>
          <w:b/>
          <w:sz w:val="28"/>
          <w:szCs w:val="28"/>
        </w:rPr>
      </w:pPr>
      <w:r w:rsidRPr="00102664">
        <w:rPr>
          <w:rFonts w:ascii="PT Astra Serif" w:hAnsi="PT Astra Serif"/>
          <w:b/>
          <w:sz w:val="28"/>
          <w:szCs w:val="28"/>
        </w:rPr>
        <w:t>При обращении заявителя за выдачей разрешения на ввод объекта в эксплуатацию результатами предоставления Услуги являются:</w:t>
      </w:r>
    </w:p>
    <w:p w14:paraId="79AED893" w14:textId="77777777" w:rsidR="00EC406C" w:rsidRPr="00102664" w:rsidRDefault="00EC406C" w:rsidP="008041EC">
      <w:pPr>
        <w:tabs>
          <w:tab w:val="left" w:pos="1021"/>
        </w:tabs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>а) разрешение на ввод объекта в эксплуатацию (документ на бумажном носителе или в форме электронного документа, подписанный усиленной квалифицированной электронной подписью);</w:t>
      </w:r>
    </w:p>
    <w:p w14:paraId="43B77258" w14:textId="77777777" w:rsidR="00EC406C" w:rsidRPr="00102664" w:rsidRDefault="00EC406C" w:rsidP="008041EC">
      <w:pPr>
        <w:tabs>
          <w:tab w:val="left" w:pos="1021"/>
        </w:tabs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lastRenderedPageBreak/>
        <w:t>б) отказ в выдаче разрешения на ввод объекта в эксплуатацию (документ на бумажном носителе или в форме электронного документа, подписанный усиленной квалифицированной электронной подписью).</w:t>
      </w:r>
    </w:p>
    <w:p w14:paraId="6FAA6605" w14:textId="77777777" w:rsidR="00EC406C" w:rsidRPr="00102664" w:rsidRDefault="00EC406C" w:rsidP="008041EC">
      <w:pPr>
        <w:numPr>
          <w:ilvl w:val="0"/>
          <w:numId w:val="28"/>
        </w:numPr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102664">
        <w:rPr>
          <w:rFonts w:ascii="PT Astra Serif" w:hAnsi="PT Astra Serif"/>
          <w:b/>
          <w:sz w:val="28"/>
          <w:szCs w:val="28"/>
        </w:rPr>
        <w:t xml:space="preserve"> При обращении заявителя за внесением изменений в разрешение на ввод объекта в эксплуатацию результатами предоставления Услуги являются:</w:t>
      </w:r>
    </w:p>
    <w:p w14:paraId="7718B5AA" w14:textId="77777777" w:rsidR="00EC406C" w:rsidRPr="00102664" w:rsidRDefault="00EC406C" w:rsidP="008041EC">
      <w:pPr>
        <w:tabs>
          <w:tab w:val="left" w:pos="1021"/>
        </w:tabs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 xml:space="preserve">а) разрешение на ввод объекта в </w:t>
      </w:r>
      <w:proofErr w:type="gramStart"/>
      <w:r w:rsidRPr="00102664">
        <w:rPr>
          <w:rFonts w:ascii="PT Astra Serif" w:hAnsi="PT Astra Serif"/>
          <w:sz w:val="28"/>
          <w:szCs w:val="28"/>
        </w:rPr>
        <w:t>эксплуатацию  (</w:t>
      </w:r>
      <w:proofErr w:type="gramEnd"/>
      <w:r w:rsidRPr="00102664">
        <w:rPr>
          <w:rFonts w:ascii="PT Astra Serif" w:hAnsi="PT Astra Serif"/>
          <w:sz w:val="28"/>
          <w:szCs w:val="28"/>
        </w:rPr>
        <w:t>документ на бумажном носителе или в форме электронного документа, подписанный усиленной квалифицированной электронной подписью);</w:t>
      </w:r>
    </w:p>
    <w:p w14:paraId="09FE31AC" w14:textId="77777777" w:rsidR="00EC406C" w:rsidRPr="00102664" w:rsidRDefault="00EC406C" w:rsidP="008041EC">
      <w:pPr>
        <w:tabs>
          <w:tab w:val="left" w:pos="1021"/>
        </w:tabs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>б) отказ во внесении изменений в разрешение на строительство (документ на бумажном носителе или в форме электронного документа, подписанный усиленной квалифицированной электронной подписью).</w:t>
      </w:r>
    </w:p>
    <w:p w14:paraId="77C45126" w14:textId="77777777" w:rsidR="00EC406C" w:rsidRPr="00102664" w:rsidRDefault="00EC406C" w:rsidP="008041EC">
      <w:pPr>
        <w:numPr>
          <w:ilvl w:val="0"/>
          <w:numId w:val="28"/>
        </w:numPr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>Формирование реестровой записи в результате предоставления Услуги не предусмотрено.</w:t>
      </w:r>
    </w:p>
    <w:p w14:paraId="416A0B73" w14:textId="77777777" w:rsidR="00EC406C" w:rsidRPr="00102664" w:rsidRDefault="00EC406C" w:rsidP="008041EC">
      <w:pPr>
        <w:numPr>
          <w:ilvl w:val="0"/>
          <w:numId w:val="28"/>
        </w:numPr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>Результаты предоставления Услуги могут быть получены в МФЦ, путем направления почтового отправления, в личном кабинете на Едином портале.</w:t>
      </w:r>
    </w:p>
    <w:p w14:paraId="1C46234E" w14:textId="77777777" w:rsidR="00584095" w:rsidRPr="00102664" w:rsidRDefault="00584095" w:rsidP="008041EC">
      <w:pPr>
        <w:pStyle w:val="-N"/>
        <w:numPr>
          <w:ilvl w:val="0"/>
          <w:numId w:val="0"/>
        </w:numPr>
        <w:spacing w:line="360" w:lineRule="exact"/>
        <w:ind w:firstLine="709"/>
        <w:rPr>
          <w:rFonts w:ascii="PT Astra Serif" w:hAnsi="PT Astra Serif"/>
        </w:rPr>
      </w:pPr>
    </w:p>
    <w:p w14:paraId="49C529B9" w14:textId="77777777" w:rsidR="00584095" w:rsidRPr="00102664" w:rsidRDefault="00584095" w:rsidP="008041EC">
      <w:pPr>
        <w:pStyle w:val="ConsPlusNormal"/>
        <w:spacing w:line="360" w:lineRule="exact"/>
        <w:ind w:firstLine="709"/>
        <w:jc w:val="center"/>
        <w:outlineLvl w:val="2"/>
        <w:rPr>
          <w:rFonts w:ascii="PT Astra Serif" w:hAnsi="PT Astra Serif"/>
          <w:b/>
          <w:sz w:val="28"/>
          <w:szCs w:val="28"/>
        </w:rPr>
      </w:pPr>
      <w:r w:rsidRPr="00102664">
        <w:rPr>
          <w:rFonts w:ascii="PT Astra Serif" w:hAnsi="PT Astra Serif"/>
          <w:b/>
          <w:sz w:val="28"/>
          <w:szCs w:val="28"/>
        </w:rPr>
        <w:t>Срок предоставления муниципальной услуги</w:t>
      </w:r>
    </w:p>
    <w:p w14:paraId="2BDE7580" w14:textId="77777777" w:rsidR="00584095" w:rsidRPr="00102664" w:rsidRDefault="00584095" w:rsidP="008041EC">
      <w:pPr>
        <w:pStyle w:val="ConsPlusNormal"/>
        <w:spacing w:line="360" w:lineRule="exact"/>
        <w:ind w:firstLine="709"/>
        <w:jc w:val="both"/>
        <w:outlineLvl w:val="2"/>
        <w:rPr>
          <w:rFonts w:ascii="PT Astra Serif" w:hAnsi="PT Astra Serif"/>
          <w:b/>
          <w:sz w:val="28"/>
          <w:szCs w:val="28"/>
        </w:rPr>
      </w:pPr>
    </w:p>
    <w:p w14:paraId="104E7A6E" w14:textId="77777777" w:rsidR="00EC406C" w:rsidRPr="00102664" w:rsidRDefault="00EC406C" w:rsidP="008041EC">
      <w:pPr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>12</w:t>
      </w:r>
      <w:r w:rsidR="00584095" w:rsidRPr="00102664">
        <w:rPr>
          <w:rFonts w:ascii="PT Astra Serif" w:hAnsi="PT Astra Serif"/>
          <w:sz w:val="28"/>
          <w:szCs w:val="28"/>
        </w:rPr>
        <w:t xml:space="preserve">. </w:t>
      </w:r>
      <w:r w:rsidRPr="00102664">
        <w:rPr>
          <w:rFonts w:ascii="PT Astra Serif" w:hAnsi="PT Astra Serif"/>
          <w:sz w:val="28"/>
          <w:szCs w:val="28"/>
        </w:rPr>
        <w:t>Максимальный срок предоставления Услуги со дня регистрации запроса о предоставлении Услуги составляет:</w:t>
      </w:r>
    </w:p>
    <w:p w14:paraId="2DBB9A04" w14:textId="77777777" w:rsidR="00EC406C" w:rsidRPr="00102664" w:rsidRDefault="00EC406C" w:rsidP="008041EC">
      <w:pPr>
        <w:widowControl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>а) в МФЦ независимо от категории (признаков) заявителя — 4 рабочих дня;</w:t>
      </w:r>
    </w:p>
    <w:p w14:paraId="11104CF2" w14:textId="77777777" w:rsidR="00EC406C" w:rsidRPr="00102664" w:rsidRDefault="00EC406C" w:rsidP="008041EC">
      <w:pPr>
        <w:widowControl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 xml:space="preserve">б) посредством Единого портала независимо от категории (признаков) заявителя </w:t>
      </w:r>
      <w:proofErr w:type="gramStart"/>
      <w:r w:rsidRPr="00102664">
        <w:rPr>
          <w:rFonts w:ascii="PT Astra Serif" w:hAnsi="PT Astra Serif"/>
          <w:sz w:val="28"/>
          <w:szCs w:val="28"/>
        </w:rPr>
        <w:t>—  4</w:t>
      </w:r>
      <w:proofErr w:type="gramEnd"/>
      <w:r w:rsidRPr="00102664">
        <w:rPr>
          <w:rFonts w:ascii="PT Astra Serif" w:hAnsi="PT Astra Serif"/>
          <w:sz w:val="28"/>
          <w:szCs w:val="28"/>
        </w:rPr>
        <w:t xml:space="preserve"> рабочих дня;</w:t>
      </w:r>
    </w:p>
    <w:p w14:paraId="396489F3" w14:textId="77777777" w:rsidR="00EC406C" w:rsidRPr="00102664" w:rsidRDefault="00EC406C" w:rsidP="008041EC">
      <w:pPr>
        <w:widowControl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 xml:space="preserve">в) посредством почтового отправления независимо от категории (признаков) заявителя — </w:t>
      </w:r>
      <w:r w:rsidRPr="00102664">
        <w:rPr>
          <w:rStyle w:val="1a"/>
          <w:rFonts w:ascii="PT Astra Serif" w:hAnsi="PT Astra Serif"/>
          <w:sz w:val="28"/>
          <w:szCs w:val="28"/>
        </w:rPr>
        <w:t>4 рабочих дня.</w:t>
      </w:r>
    </w:p>
    <w:p w14:paraId="610D054B" w14:textId="77777777" w:rsidR="00584095" w:rsidRPr="00102664" w:rsidRDefault="00584095" w:rsidP="008041EC">
      <w:pPr>
        <w:pStyle w:val="-N"/>
        <w:numPr>
          <w:ilvl w:val="0"/>
          <w:numId w:val="0"/>
        </w:numPr>
        <w:spacing w:line="360" w:lineRule="exact"/>
        <w:ind w:firstLine="709"/>
        <w:rPr>
          <w:rFonts w:ascii="PT Astra Serif" w:hAnsi="PT Astra Serif"/>
        </w:rPr>
      </w:pPr>
    </w:p>
    <w:p w14:paraId="4B90FC2A" w14:textId="77777777" w:rsidR="00584095" w:rsidRPr="00102664" w:rsidRDefault="00584095" w:rsidP="008041EC">
      <w:pPr>
        <w:pStyle w:val="-N"/>
        <w:numPr>
          <w:ilvl w:val="0"/>
          <w:numId w:val="0"/>
        </w:numPr>
        <w:spacing w:line="360" w:lineRule="exact"/>
        <w:ind w:firstLine="709"/>
        <w:jc w:val="center"/>
        <w:rPr>
          <w:rFonts w:ascii="PT Astra Serif" w:hAnsi="PT Astra Serif"/>
          <w:b/>
          <w:color w:val="000000" w:themeColor="text1"/>
        </w:rPr>
      </w:pPr>
      <w:r w:rsidRPr="00102664">
        <w:rPr>
          <w:rFonts w:ascii="PT Astra Serif" w:hAnsi="PT Astra Serif"/>
          <w:b/>
          <w:color w:val="000000" w:themeColor="text1"/>
        </w:rPr>
        <w:t>Размер платы, взимаемой с заявителя при предоставлении муниципальной услуги, и способы ее взимания</w:t>
      </w:r>
    </w:p>
    <w:p w14:paraId="1426C302" w14:textId="77777777" w:rsidR="00584095" w:rsidRPr="00102664" w:rsidRDefault="00584095" w:rsidP="008041EC">
      <w:pPr>
        <w:pStyle w:val="-N"/>
        <w:numPr>
          <w:ilvl w:val="0"/>
          <w:numId w:val="0"/>
        </w:numPr>
        <w:spacing w:line="360" w:lineRule="exact"/>
        <w:ind w:firstLine="709"/>
        <w:jc w:val="center"/>
        <w:rPr>
          <w:rFonts w:ascii="PT Astra Serif" w:hAnsi="PT Astra Serif"/>
          <w:b/>
          <w:color w:val="000000" w:themeColor="text1"/>
        </w:rPr>
      </w:pPr>
    </w:p>
    <w:p w14:paraId="2E13DED9" w14:textId="77777777" w:rsidR="00584095" w:rsidRPr="00102664" w:rsidRDefault="00EC406C" w:rsidP="008041EC">
      <w:pPr>
        <w:pStyle w:val="ConsPlusNormal"/>
        <w:numPr>
          <w:ilvl w:val="0"/>
          <w:numId w:val="29"/>
        </w:numPr>
        <w:spacing w:line="360" w:lineRule="exact"/>
        <w:ind w:left="0" w:firstLine="709"/>
        <w:jc w:val="both"/>
        <w:outlineLvl w:val="2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 xml:space="preserve"> Услуга предоставляется бесплатно.</w:t>
      </w:r>
    </w:p>
    <w:p w14:paraId="4B58EA5F" w14:textId="77777777" w:rsidR="00EC406C" w:rsidRPr="00102664" w:rsidRDefault="00EC406C" w:rsidP="008041EC">
      <w:pPr>
        <w:pStyle w:val="ConsPlusNormal"/>
        <w:spacing w:line="360" w:lineRule="exact"/>
        <w:ind w:firstLine="709"/>
        <w:jc w:val="both"/>
        <w:outlineLvl w:val="2"/>
        <w:rPr>
          <w:rFonts w:ascii="PT Astra Serif" w:hAnsi="PT Astra Serif"/>
          <w:b/>
          <w:sz w:val="28"/>
          <w:szCs w:val="28"/>
        </w:rPr>
      </w:pPr>
    </w:p>
    <w:p w14:paraId="2D24198D" w14:textId="77777777" w:rsidR="00584095" w:rsidRPr="00102664" w:rsidRDefault="00584095" w:rsidP="008041EC">
      <w:pPr>
        <w:pStyle w:val="ConsPlusNormal"/>
        <w:spacing w:line="360" w:lineRule="exact"/>
        <w:ind w:firstLine="709"/>
        <w:jc w:val="center"/>
        <w:outlineLvl w:val="2"/>
        <w:rPr>
          <w:rFonts w:ascii="PT Astra Serif" w:hAnsi="PT Astra Serif" w:cs="Times New Roman"/>
          <w:b/>
          <w:sz w:val="28"/>
          <w:szCs w:val="28"/>
        </w:rPr>
      </w:pPr>
      <w:r w:rsidRPr="00102664">
        <w:rPr>
          <w:rFonts w:ascii="PT Astra Serif" w:hAnsi="PT Astra Serif" w:cs="Times New Roman"/>
          <w:b/>
          <w:sz w:val="28"/>
          <w:szCs w:val="28"/>
        </w:rPr>
        <w:t xml:space="preserve">Максимальный срок ожидания в очереди при подаче запроса </w:t>
      </w:r>
    </w:p>
    <w:p w14:paraId="5CF5044C" w14:textId="77777777" w:rsidR="00584095" w:rsidRPr="00102664" w:rsidRDefault="00584095" w:rsidP="008041EC">
      <w:pPr>
        <w:pStyle w:val="ConsPlusNormal"/>
        <w:spacing w:line="360" w:lineRule="exact"/>
        <w:ind w:firstLine="709"/>
        <w:jc w:val="center"/>
        <w:outlineLvl w:val="2"/>
        <w:rPr>
          <w:rFonts w:ascii="PT Astra Serif" w:hAnsi="PT Astra Serif" w:cs="Times New Roman"/>
          <w:b/>
          <w:sz w:val="28"/>
          <w:szCs w:val="28"/>
        </w:rPr>
      </w:pPr>
      <w:r w:rsidRPr="00102664">
        <w:rPr>
          <w:rFonts w:ascii="PT Astra Serif" w:hAnsi="PT Astra Serif" w:cs="Times New Roman"/>
          <w:b/>
          <w:sz w:val="28"/>
          <w:szCs w:val="28"/>
        </w:rPr>
        <w:t>о предоставлении муниципальной услуги и при получении результата предоставления муниципальной услуги</w:t>
      </w:r>
    </w:p>
    <w:p w14:paraId="3EB2BBCA" w14:textId="77777777" w:rsidR="00584095" w:rsidRPr="00102664" w:rsidRDefault="00584095" w:rsidP="008041EC">
      <w:pPr>
        <w:pStyle w:val="ConsPlusNormal"/>
        <w:spacing w:line="360" w:lineRule="exact"/>
        <w:ind w:firstLine="709"/>
        <w:jc w:val="both"/>
        <w:outlineLvl w:val="2"/>
        <w:rPr>
          <w:rFonts w:ascii="PT Astra Serif" w:hAnsi="PT Astra Serif" w:cs="Times New Roman"/>
          <w:sz w:val="28"/>
          <w:szCs w:val="28"/>
        </w:rPr>
      </w:pPr>
    </w:p>
    <w:p w14:paraId="69DB089A" w14:textId="77777777" w:rsidR="00EC406C" w:rsidRPr="00102664" w:rsidRDefault="00EC406C" w:rsidP="008041EC">
      <w:pPr>
        <w:pStyle w:val="af8"/>
        <w:numPr>
          <w:ilvl w:val="0"/>
          <w:numId w:val="29"/>
        </w:numPr>
        <w:suppressAutoHyphens w:val="0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 xml:space="preserve"> Максимальный срок ожидания в очереди при подаче запроса</w:t>
      </w:r>
      <w:r w:rsidRPr="00102664">
        <w:rPr>
          <w:rFonts w:ascii="PT Astra Serif" w:hAnsi="PT Astra Serif"/>
          <w:b/>
          <w:sz w:val="28"/>
          <w:szCs w:val="28"/>
        </w:rPr>
        <w:t xml:space="preserve"> </w:t>
      </w:r>
      <w:r w:rsidRPr="00102664">
        <w:rPr>
          <w:rFonts w:ascii="PT Astra Serif" w:hAnsi="PT Astra Serif"/>
          <w:sz w:val="28"/>
          <w:szCs w:val="28"/>
        </w:rPr>
        <w:t xml:space="preserve">составляет 15 минут. </w:t>
      </w:r>
    </w:p>
    <w:p w14:paraId="12E5DC15" w14:textId="77777777" w:rsidR="00EC406C" w:rsidRPr="00102664" w:rsidRDefault="00EC406C" w:rsidP="008041EC">
      <w:pPr>
        <w:numPr>
          <w:ilvl w:val="0"/>
          <w:numId w:val="29"/>
        </w:numPr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lastRenderedPageBreak/>
        <w:t>Максимальный срок ожидания в очереди при получении результата Услуги составляет 15 минут.</w:t>
      </w:r>
    </w:p>
    <w:p w14:paraId="1738C6D5" w14:textId="77777777" w:rsidR="00584095" w:rsidRPr="00102664" w:rsidRDefault="00584095" w:rsidP="008041EC">
      <w:pPr>
        <w:pStyle w:val="ConsPlusNormal"/>
        <w:spacing w:line="360" w:lineRule="exact"/>
        <w:ind w:firstLine="709"/>
        <w:jc w:val="both"/>
        <w:outlineLvl w:val="2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102664">
        <w:rPr>
          <w:rFonts w:ascii="PT Astra Serif" w:hAnsi="PT Astra Serif"/>
          <w:b/>
          <w:color w:val="000000" w:themeColor="text1"/>
          <w:sz w:val="28"/>
          <w:szCs w:val="28"/>
        </w:rPr>
        <w:t>Срок регистрации запроса заявителя о предоставлении муниципальной услуги</w:t>
      </w:r>
    </w:p>
    <w:p w14:paraId="78308B81" w14:textId="77777777" w:rsidR="00EC406C" w:rsidRPr="00102664" w:rsidRDefault="00EC406C" w:rsidP="008041EC">
      <w:pPr>
        <w:pStyle w:val="ConsPlusNormal"/>
        <w:spacing w:line="360" w:lineRule="exact"/>
        <w:ind w:firstLine="709"/>
        <w:jc w:val="both"/>
        <w:outlineLvl w:val="2"/>
        <w:rPr>
          <w:rFonts w:ascii="PT Astra Serif" w:hAnsi="PT Astra Serif"/>
          <w:b/>
          <w:color w:val="000000" w:themeColor="text1"/>
          <w:sz w:val="28"/>
          <w:szCs w:val="28"/>
        </w:rPr>
      </w:pPr>
    </w:p>
    <w:p w14:paraId="7964C18E" w14:textId="77777777" w:rsidR="00EC406C" w:rsidRPr="00102664" w:rsidRDefault="00EC406C" w:rsidP="008041EC">
      <w:pPr>
        <w:numPr>
          <w:ilvl w:val="0"/>
          <w:numId w:val="29"/>
        </w:numPr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>Срок регистрации запроса и документов составляет:</w:t>
      </w:r>
    </w:p>
    <w:p w14:paraId="296261CB" w14:textId="77777777" w:rsidR="00EC406C" w:rsidRPr="00102664" w:rsidRDefault="00EC406C" w:rsidP="008041EC">
      <w:pPr>
        <w:widowControl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 xml:space="preserve">а) в </w:t>
      </w:r>
      <w:proofErr w:type="gramStart"/>
      <w:r w:rsidRPr="00102664">
        <w:rPr>
          <w:rFonts w:ascii="PT Astra Serif" w:hAnsi="PT Astra Serif"/>
          <w:sz w:val="28"/>
          <w:szCs w:val="28"/>
        </w:rPr>
        <w:t>МФЦ  —</w:t>
      </w:r>
      <w:proofErr w:type="gramEnd"/>
      <w:r w:rsidRPr="00102664">
        <w:rPr>
          <w:rFonts w:ascii="PT Astra Serif" w:hAnsi="PT Astra Serif"/>
          <w:sz w:val="28"/>
          <w:szCs w:val="28"/>
        </w:rPr>
        <w:t xml:space="preserve">  1 рабочий день;</w:t>
      </w:r>
    </w:p>
    <w:p w14:paraId="3E4E704E" w14:textId="77777777" w:rsidR="00EC406C" w:rsidRPr="00102664" w:rsidRDefault="00EC406C" w:rsidP="008041EC">
      <w:pPr>
        <w:widowControl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 xml:space="preserve">б) на Едином портале </w:t>
      </w:r>
      <w:proofErr w:type="gramStart"/>
      <w:r w:rsidRPr="00102664">
        <w:rPr>
          <w:rFonts w:ascii="PT Astra Serif" w:hAnsi="PT Astra Serif"/>
          <w:sz w:val="28"/>
          <w:szCs w:val="28"/>
        </w:rPr>
        <w:t>—  1</w:t>
      </w:r>
      <w:proofErr w:type="gramEnd"/>
      <w:r w:rsidRPr="00102664">
        <w:rPr>
          <w:rFonts w:ascii="PT Astra Serif" w:hAnsi="PT Astra Serif"/>
          <w:sz w:val="28"/>
          <w:szCs w:val="28"/>
        </w:rPr>
        <w:t xml:space="preserve"> рабочий день;</w:t>
      </w:r>
    </w:p>
    <w:p w14:paraId="623725B8" w14:textId="77777777" w:rsidR="00EC406C" w:rsidRPr="00102664" w:rsidRDefault="00EC406C" w:rsidP="008041EC">
      <w:pPr>
        <w:widowControl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 xml:space="preserve">в) при почтовом </w:t>
      </w:r>
      <w:proofErr w:type="gramStart"/>
      <w:r w:rsidRPr="00102664">
        <w:rPr>
          <w:rFonts w:ascii="PT Astra Serif" w:hAnsi="PT Astra Serif"/>
          <w:sz w:val="28"/>
          <w:szCs w:val="28"/>
        </w:rPr>
        <w:t>отправлении  —</w:t>
      </w:r>
      <w:proofErr w:type="gramEnd"/>
      <w:r w:rsidRPr="00102664">
        <w:rPr>
          <w:rFonts w:ascii="PT Astra Serif" w:hAnsi="PT Astra Serif"/>
          <w:sz w:val="28"/>
          <w:szCs w:val="28"/>
        </w:rPr>
        <w:t xml:space="preserve"> 1 рабочий день.</w:t>
      </w:r>
    </w:p>
    <w:p w14:paraId="78AEE553" w14:textId="77777777" w:rsidR="00584095" w:rsidRPr="00102664" w:rsidRDefault="00584095" w:rsidP="008041EC">
      <w:pPr>
        <w:pStyle w:val="ConsPlusNormal"/>
        <w:spacing w:line="360" w:lineRule="exact"/>
        <w:ind w:firstLine="709"/>
        <w:jc w:val="center"/>
        <w:outlineLvl w:val="2"/>
        <w:rPr>
          <w:rFonts w:ascii="PT Astra Serif" w:hAnsi="PT Astra Serif" w:cs="Times New Roman"/>
          <w:b/>
          <w:sz w:val="28"/>
          <w:szCs w:val="28"/>
        </w:rPr>
      </w:pPr>
      <w:r w:rsidRPr="00102664">
        <w:rPr>
          <w:rFonts w:ascii="PT Astra Serif" w:hAnsi="PT Astra Serif" w:cs="Times New Roman"/>
          <w:b/>
          <w:sz w:val="28"/>
          <w:szCs w:val="28"/>
        </w:rPr>
        <w:t>Требования к помещениям, в которых предоставляется</w:t>
      </w:r>
    </w:p>
    <w:p w14:paraId="68A0870D" w14:textId="77777777" w:rsidR="00584095" w:rsidRPr="00102664" w:rsidRDefault="00584095" w:rsidP="008041EC">
      <w:pPr>
        <w:pStyle w:val="ConsPlusNormal"/>
        <w:spacing w:line="360" w:lineRule="exact"/>
        <w:ind w:firstLine="709"/>
        <w:jc w:val="center"/>
        <w:outlineLvl w:val="2"/>
        <w:rPr>
          <w:rFonts w:ascii="PT Astra Serif" w:hAnsi="PT Astra Serif" w:cs="Times New Roman"/>
          <w:b/>
          <w:sz w:val="28"/>
          <w:szCs w:val="28"/>
        </w:rPr>
      </w:pPr>
      <w:r w:rsidRPr="00102664">
        <w:rPr>
          <w:rFonts w:ascii="PT Astra Serif" w:hAnsi="PT Astra Serif" w:cs="Times New Roman"/>
          <w:b/>
          <w:sz w:val="28"/>
          <w:szCs w:val="28"/>
        </w:rPr>
        <w:t>муниципальная услуга</w:t>
      </w:r>
    </w:p>
    <w:p w14:paraId="7169FF1F" w14:textId="77777777" w:rsidR="00584095" w:rsidRPr="00102664" w:rsidRDefault="00584095" w:rsidP="008041EC">
      <w:pPr>
        <w:pStyle w:val="ConsPlusNormal"/>
        <w:spacing w:line="360" w:lineRule="exact"/>
        <w:ind w:firstLine="709"/>
        <w:jc w:val="center"/>
        <w:outlineLvl w:val="2"/>
        <w:rPr>
          <w:rFonts w:ascii="PT Astra Serif" w:hAnsi="PT Astra Serif" w:cs="Times New Roman"/>
          <w:sz w:val="28"/>
          <w:szCs w:val="28"/>
        </w:rPr>
      </w:pPr>
    </w:p>
    <w:p w14:paraId="0A6D3CB4" w14:textId="77777777" w:rsidR="002A3D53" w:rsidRPr="00102664" w:rsidRDefault="002A3D53" w:rsidP="008041EC">
      <w:pPr>
        <w:pStyle w:val="af8"/>
        <w:numPr>
          <w:ilvl w:val="0"/>
          <w:numId w:val="29"/>
        </w:numPr>
        <w:suppressAutoHyphens w:val="0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 xml:space="preserve">Требования к помещениям, в которых </w:t>
      </w:r>
      <w:proofErr w:type="gramStart"/>
      <w:r w:rsidRPr="00102664">
        <w:rPr>
          <w:rFonts w:ascii="PT Astra Serif" w:hAnsi="PT Astra Serif"/>
          <w:sz w:val="28"/>
          <w:szCs w:val="28"/>
        </w:rPr>
        <w:t>предоставляется  Ус</w:t>
      </w:r>
      <w:r w:rsidRPr="00102664">
        <w:rPr>
          <w:rStyle w:val="1a"/>
          <w:rFonts w:ascii="PT Astra Serif" w:hAnsi="PT Astra Serif"/>
          <w:sz w:val="28"/>
          <w:szCs w:val="28"/>
        </w:rPr>
        <w:t>луга</w:t>
      </w:r>
      <w:proofErr w:type="gramEnd"/>
      <w:r w:rsidRPr="00102664">
        <w:rPr>
          <w:rFonts w:ascii="PT Astra Serif" w:hAnsi="PT Astra Serif"/>
          <w:sz w:val="28"/>
          <w:szCs w:val="28"/>
        </w:rPr>
        <w:t xml:space="preserve"> размещены на официальном сайте Органа местного самоуправления в информационно-телекоммуникационной сети «Интернет», а также на Едином портале.</w:t>
      </w:r>
    </w:p>
    <w:p w14:paraId="1BBE835C" w14:textId="77777777" w:rsidR="002A3D53" w:rsidRPr="00102664" w:rsidRDefault="002A3D53" w:rsidP="008041EC">
      <w:pPr>
        <w:widowControl w:val="0"/>
        <w:spacing w:line="360" w:lineRule="exact"/>
        <w:ind w:firstLine="709"/>
        <w:jc w:val="center"/>
        <w:rPr>
          <w:rFonts w:ascii="PT Astra Serif" w:hAnsi="PT Astra Serif"/>
          <w:sz w:val="28"/>
          <w:szCs w:val="28"/>
        </w:rPr>
      </w:pPr>
    </w:p>
    <w:p w14:paraId="76C21C36" w14:textId="77777777" w:rsidR="002A3D53" w:rsidRPr="00102664" w:rsidRDefault="002A3D53" w:rsidP="008041EC">
      <w:pPr>
        <w:widowControl w:val="0"/>
        <w:spacing w:line="360" w:lineRule="exact"/>
        <w:ind w:firstLine="709"/>
        <w:jc w:val="center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b/>
          <w:sz w:val="28"/>
          <w:szCs w:val="28"/>
        </w:rPr>
        <w:t>Показатели доступности и качества муниципальной услуги</w:t>
      </w:r>
    </w:p>
    <w:p w14:paraId="0FC141E0" w14:textId="77777777" w:rsidR="002A3D53" w:rsidRPr="00102664" w:rsidRDefault="002A3D53" w:rsidP="008041EC">
      <w:pPr>
        <w:widowControl w:val="0"/>
        <w:spacing w:line="360" w:lineRule="exact"/>
        <w:ind w:firstLine="709"/>
        <w:jc w:val="center"/>
        <w:rPr>
          <w:rFonts w:ascii="PT Astra Serif" w:hAnsi="PT Astra Serif"/>
          <w:sz w:val="28"/>
          <w:szCs w:val="28"/>
        </w:rPr>
      </w:pPr>
    </w:p>
    <w:p w14:paraId="0408E467" w14:textId="77777777" w:rsidR="002A3D53" w:rsidRPr="00102664" w:rsidRDefault="002A3D53" w:rsidP="008041EC">
      <w:pPr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>18. Показатели доступности и качества Услуги, размещены на официальном сайте Органа местного самоуправления в информационно-телекоммуникационной сети «Интернет», а также на Едином портале.</w:t>
      </w:r>
    </w:p>
    <w:p w14:paraId="642EF578" w14:textId="77777777" w:rsidR="00584095" w:rsidRPr="00102664" w:rsidRDefault="00584095" w:rsidP="008041EC">
      <w:pPr>
        <w:pStyle w:val="ConsPlusNormal"/>
        <w:spacing w:line="360" w:lineRule="exact"/>
        <w:ind w:firstLine="709"/>
        <w:jc w:val="center"/>
        <w:outlineLvl w:val="2"/>
        <w:rPr>
          <w:rFonts w:ascii="PT Astra Serif" w:hAnsi="PT Astra Serif"/>
          <w:b/>
          <w:sz w:val="28"/>
          <w:szCs w:val="28"/>
        </w:rPr>
      </w:pPr>
    </w:p>
    <w:p w14:paraId="788BE351" w14:textId="77777777" w:rsidR="00584095" w:rsidRPr="00102664" w:rsidRDefault="00584095" w:rsidP="008041EC">
      <w:pPr>
        <w:pStyle w:val="ConsPlusNormal"/>
        <w:spacing w:line="360" w:lineRule="exact"/>
        <w:ind w:firstLine="709"/>
        <w:jc w:val="center"/>
        <w:outlineLvl w:val="2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102664">
        <w:rPr>
          <w:rFonts w:ascii="PT Astra Serif" w:hAnsi="PT Astra Serif"/>
          <w:b/>
          <w:color w:val="000000" w:themeColor="text1"/>
          <w:sz w:val="28"/>
          <w:szCs w:val="28"/>
        </w:rPr>
        <w:t>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</w:t>
      </w:r>
    </w:p>
    <w:p w14:paraId="299C9BC1" w14:textId="77777777" w:rsidR="00584095" w:rsidRPr="00102664" w:rsidRDefault="00584095" w:rsidP="008041EC">
      <w:pPr>
        <w:tabs>
          <w:tab w:val="left" w:pos="567"/>
        </w:tabs>
        <w:spacing w:line="360" w:lineRule="exact"/>
        <w:ind w:firstLine="709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14:paraId="7810025E" w14:textId="77777777" w:rsidR="002A3D53" w:rsidRPr="00102664" w:rsidRDefault="002A3D53" w:rsidP="008041EC">
      <w:pPr>
        <w:pStyle w:val="af8"/>
        <w:numPr>
          <w:ilvl w:val="0"/>
          <w:numId w:val="32"/>
        </w:numPr>
        <w:suppressAutoHyphens w:val="0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1937C663" w14:textId="77777777" w:rsidR="002A3D53" w:rsidRPr="00102664" w:rsidRDefault="002A3D53" w:rsidP="008041EC">
      <w:pPr>
        <w:numPr>
          <w:ilvl w:val="0"/>
          <w:numId w:val="32"/>
        </w:numPr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>Информационные системы, используемая для предоставления Услуги — Региональная геоинформационная система Тульской области, единая система межведомственного электронного взаимодействия, Единый портал.</w:t>
      </w:r>
    </w:p>
    <w:p w14:paraId="0BC28FB9" w14:textId="77777777" w:rsidR="002A3D53" w:rsidRPr="00102664" w:rsidRDefault="002A3D53" w:rsidP="008041EC">
      <w:pPr>
        <w:numPr>
          <w:ilvl w:val="0"/>
          <w:numId w:val="32"/>
        </w:numPr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 xml:space="preserve">Невозможность предоставления законному представителю несовершеннолетнего, не являющемуся заявителем, результатов </w:t>
      </w:r>
      <w:proofErr w:type="gramStart"/>
      <w:r w:rsidRPr="00102664">
        <w:rPr>
          <w:rFonts w:ascii="PT Astra Serif" w:hAnsi="PT Astra Serif"/>
          <w:sz w:val="28"/>
          <w:szCs w:val="28"/>
        </w:rPr>
        <w:t>предоставления  Услуги</w:t>
      </w:r>
      <w:proofErr w:type="gramEnd"/>
      <w:r w:rsidRPr="00102664">
        <w:rPr>
          <w:rFonts w:ascii="PT Astra Serif" w:hAnsi="PT Astra Serif"/>
          <w:sz w:val="28"/>
          <w:szCs w:val="28"/>
        </w:rPr>
        <w:t xml:space="preserve"> в отношении несовершеннолетнего, оформленных в форме документа на бумажном носителе в случае, если заявитель в момент подачи запроса о предоставлении Услуги выразил </w:t>
      </w:r>
      <w:r w:rsidRPr="00102664">
        <w:rPr>
          <w:rFonts w:ascii="PT Astra Serif" w:hAnsi="PT Astra Serif"/>
          <w:sz w:val="28"/>
          <w:szCs w:val="28"/>
        </w:rPr>
        <w:lastRenderedPageBreak/>
        <w:t>письменно желание получить запрашиваемые результаты предоставления Услуги в отношении несовершеннолетнего лично, обусловлена предоставлением  Услуги совершеннолетним гражданам.</w:t>
      </w:r>
    </w:p>
    <w:p w14:paraId="421051D2" w14:textId="77777777" w:rsidR="002A3D53" w:rsidRPr="00102664" w:rsidRDefault="002A3D53" w:rsidP="008041EC">
      <w:pPr>
        <w:numPr>
          <w:ilvl w:val="0"/>
          <w:numId w:val="32"/>
        </w:numPr>
        <w:suppressAutoHyphens w:val="0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 xml:space="preserve">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</w:t>
      </w:r>
      <w:r w:rsidRPr="00102664">
        <w:rPr>
          <w:rStyle w:val="1a"/>
          <w:rFonts w:ascii="PT Astra Serif" w:hAnsi="PT Astra Serif"/>
          <w:sz w:val="28"/>
          <w:szCs w:val="28"/>
        </w:rPr>
        <w:t>Услуга предоставляется только совершеннолетним гражданам.</w:t>
      </w:r>
    </w:p>
    <w:p w14:paraId="071FC62D" w14:textId="77777777" w:rsidR="002A3D53" w:rsidRPr="00102664" w:rsidRDefault="002A3D53" w:rsidP="008041EC">
      <w:pPr>
        <w:numPr>
          <w:ilvl w:val="0"/>
          <w:numId w:val="32"/>
        </w:numPr>
        <w:suppressAutoHyphens w:val="0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>Предоставление Услуги в МФЦ осуществляется в части приема запроса (заявления) и документов на предоставление Услуги.</w:t>
      </w:r>
    </w:p>
    <w:p w14:paraId="69025A80" w14:textId="77777777" w:rsidR="002A3D53" w:rsidRPr="00102664" w:rsidRDefault="002A3D53" w:rsidP="008041EC">
      <w:pPr>
        <w:numPr>
          <w:ilvl w:val="0"/>
          <w:numId w:val="32"/>
        </w:numPr>
        <w:suppressAutoHyphens w:val="0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>МФЦ может быть принято решение об отказе в приеме запроса о предоставлении Услуги и документов, необходимых для ее предоставления.</w:t>
      </w:r>
    </w:p>
    <w:p w14:paraId="1A56DC82" w14:textId="77777777" w:rsidR="002A3D53" w:rsidRPr="00102664" w:rsidRDefault="002A3D53" w:rsidP="008041EC">
      <w:pPr>
        <w:numPr>
          <w:ilvl w:val="0"/>
          <w:numId w:val="32"/>
        </w:numPr>
        <w:suppressAutoHyphens w:val="0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>Выдача заявителю результата предоставления Услуги в МФЦ производится на бумажном носителе, подтверждающем содержание электронных документов, направленных в МФЦ учреждением по результатам предоставления Услуги.</w:t>
      </w:r>
    </w:p>
    <w:p w14:paraId="1156324F" w14:textId="77777777" w:rsidR="00584095" w:rsidRPr="00102664" w:rsidRDefault="00584095" w:rsidP="008041EC">
      <w:pPr>
        <w:tabs>
          <w:tab w:val="left" w:pos="567"/>
        </w:tabs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32D4B453" w14:textId="77777777" w:rsidR="00584095" w:rsidRPr="00102664" w:rsidRDefault="00584095" w:rsidP="008041EC">
      <w:pPr>
        <w:pStyle w:val="ConsPlusNormal"/>
        <w:spacing w:line="360" w:lineRule="exact"/>
        <w:ind w:firstLine="709"/>
        <w:jc w:val="center"/>
        <w:outlineLvl w:val="2"/>
        <w:rPr>
          <w:rFonts w:ascii="PT Astra Serif" w:hAnsi="PT Astra Serif" w:cs="Times New Roman"/>
          <w:sz w:val="28"/>
          <w:szCs w:val="28"/>
        </w:rPr>
      </w:pPr>
      <w:r w:rsidRPr="00102664">
        <w:rPr>
          <w:rFonts w:ascii="PT Astra Serif" w:hAnsi="PT Astra Serif"/>
          <w:b/>
          <w:color w:val="000000" w:themeColor="text1"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  <w:r w:rsidRPr="00102664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14:paraId="2516B3C3" w14:textId="77777777" w:rsidR="00584095" w:rsidRPr="00102664" w:rsidRDefault="00584095" w:rsidP="008041EC">
      <w:pPr>
        <w:pStyle w:val="ConsPlusNormal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14:paraId="72FB10FC" w14:textId="77777777" w:rsidR="002A3D53" w:rsidRPr="00102664" w:rsidRDefault="002A3D53" w:rsidP="008041EC">
      <w:pPr>
        <w:pStyle w:val="af8"/>
        <w:numPr>
          <w:ilvl w:val="0"/>
          <w:numId w:val="32"/>
        </w:numPr>
        <w:tabs>
          <w:tab w:val="left" w:pos="1276"/>
        </w:tabs>
        <w:suppressAutoHyphens w:val="0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>Исчерпывающий перечень документов, необходимых для предоставления 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перечень способов подачи запроса о предоставлении Услуги приведены в таблице № 2, содержащейся в приложении к настоящему Административному регламенту.</w:t>
      </w:r>
    </w:p>
    <w:p w14:paraId="24C788E3" w14:textId="77777777" w:rsidR="002A3D53" w:rsidRPr="00102664" w:rsidRDefault="002A3D53" w:rsidP="008041EC">
      <w:pPr>
        <w:numPr>
          <w:ilvl w:val="0"/>
          <w:numId w:val="32"/>
        </w:numPr>
        <w:tabs>
          <w:tab w:val="left" w:pos="1276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>Формы запроса о предоставлении Услуги приведены в приложении к настоящему Административному регламенту.</w:t>
      </w:r>
    </w:p>
    <w:p w14:paraId="15DB3154" w14:textId="77777777" w:rsidR="00584095" w:rsidRPr="00102664" w:rsidRDefault="00584095" w:rsidP="008041EC">
      <w:pPr>
        <w:pStyle w:val="-N"/>
        <w:numPr>
          <w:ilvl w:val="0"/>
          <w:numId w:val="0"/>
        </w:numPr>
        <w:spacing w:line="360" w:lineRule="exact"/>
        <w:ind w:firstLine="709"/>
        <w:rPr>
          <w:rFonts w:ascii="PT Astra Serif" w:hAnsi="PT Astra Serif"/>
        </w:rPr>
      </w:pPr>
    </w:p>
    <w:p w14:paraId="15001439" w14:textId="77777777" w:rsidR="00584095" w:rsidRPr="00102664" w:rsidRDefault="00584095" w:rsidP="008041EC">
      <w:pPr>
        <w:pStyle w:val="-N"/>
        <w:numPr>
          <w:ilvl w:val="0"/>
          <w:numId w:val="0"/>
        </w:numPr>
        <w:spacing w:line="360" w:lineRule="exact"/>
        <w:ind w:firstLine="709"/>
        <w:rPr>
          <w:rFonts w:ascii="PT Astra Serif" w:hAnsi="PT Astra Serif"/>
          <w:b/>
          <w:color w:val="000000" w:themeColor="text1"/>
        </w:rPr>
      </w:pPr>
      <w:r w:rsidRPr="00102664">
        <w:rPr>
          <w:rFonts w:ascii="PT Astra Serif" w:hAnsi="PT Astra Serif"/>
          <w:b/>
          <w:color w:val="000000" w:themeColor="text1"/>
        </w:rPr>
        <w:t xml:space="preserve"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</w:t>
      </w:r>
      <w:proofErr w:type="gramStart"/>
      <w:r w:rsidRPr="00102664">
        <w:rPr>
          <w:rFonts w:ascii="PT Astra Serif" w:hAnsi="PT Astra Serif"/>
          <w:b/>
          <w:color w:val="000000" w:themeColor="text1"/>
        </w:rPr>
        <w:t>муниципальной  услуги</w:t>
      </w:r>
      <w:proofErr w:type="gramEnd"/>
    </w:p>
    <w:p w14:paraId="3F1484BB" w14:textId="77777777" w:rsidR="00584095" w:rsidRPr="00102664" w:rsidRDefault="00584095" w:rsidP="008041EC">
      <w:pPr>
        <w:pStyle w:val="-N"/>
        <w:numPr>
          <w:ilvl w:val="0"/>
          <w:numId w:val="0"/>
        </w:numPr>
        <w:spacing w:line="360" w:lineRule="exact"/>
        <w:ind w:firstLine="709"/>
        <w:rPr>
          <w:rFonts w:ascii="PT Astra Serif" w:hAnsi="PT Astra Serif"/>
          <w:color w:val="000000" w:themeColor="text1"/>
        </w:rPr>
      </w:pPr>
    </w:p>
    <w:p w14:paraId="1134D25A" w14:textId="77777777" w:rsidR="002A3D53" w:rsidRPr="00102664" w:rsidRDefault="002A3D53" w:rsidP="008041EC">
      <w:pPr>
        <w:numPr>
          <w:ilvl w:val="0"/>
          <w:numId w:val="32"/>
        </w:numPr>
        <w:tabs>
          <w:tab w:val="left" w:pos="1276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lastRenderedPageBreak/>
        <w:t>Основания для принятия решения об отказе в приеме запроса и документов (или) информации:</w:t>
      </w:r>
    </w:p>
    <w:p w14:paraId="3276870F" w14:textId="77777777" w:rsidR="002A3D53" w:rsidRPr="00102664" w:rsidRDefault="002A3D53" w:rsidP="008041EC">
      <w:pPr>
        <w:tabs>
          <w:tab w:val="left" w:pos="1021"/>
        </w:tabs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 xml:space="preserve">а) запрос о предоставлении Услуги подан в орган местного </w:t>
      </w:r>
      <w:proofErr w:type="gramStart"/>
      <w:r w:rsidRPr="00102664">
        <w:rPr>
          <w:rFonts w:ascii="PT Astra Serif" w:hAnsi="PT Astra Serif"/>
          <w:sz w:val="28"/>
          <w:szCs w:val="28"/>
        </w:rPr>
        <w:t>самоуправления,  в</w:t>
      </w:r>
      <w:proofErr w:type="gramEnd"/>
      <w:r w:rsidRPr="00102664">
        <w:rPr>
          <w:rFonts w:ascii="PT Astra Serif" w:hAnsi="PT Astra Serif"/>
          <w:sz w:val="28"/>
          <w:szCs w:val="28"/>
        </w:rPr>
        <w:t xml:space="preserve"> полномочия которого не входит предоставление Услуги;</w:t>
      </w:r>
    </w:p>
    <w:p w14:paraId="0828256A" w14:textId="77777777" w:rsidR="002A3D53" w:rsidRPr="00102664" w:rsidRDefault="002A3D53" w:rsidP="008041EC">
      <w:pPr>
        <w:tabs>
          <w:tab w:val="left" w:pos="1021"/>
        </w:tabs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14:paraId="07301A9E" w14:textId="77777777" w:rsidR="002A3D53" w:rsidRPr="00102664" w:rsidRDefault="002A3D53" w:rsidP="008041EC">
      <w:pPr>
        <w:tabs>
          <w:tab w:val="left" w:pos="1021"/>
        </w:tabs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>в)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5B79E156" w14:textId="77777777" w:rsidR="002A3D53" w:rsidRPr="00102664" w:rsidRDefault="002A3D53" w:rsidP="008041EC">
      <w:pPr>
        <w:tabs>
          <w:tab w:val="left" w:pos="1021"/>
        </w:tabs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>г) представление запроса о предоставлении Услуги представителем заявителя без 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запроса и документов;</w:t>
      </w:r>
    </w:p>
    <w:p w14:paraId="6DC67416" w14:textId="77777777" w:rsidR="002A3D53" w:rsidRPr="00102664" w:rsidRDefault="008041EC" w:rsidP="008041EC">
      <w:pPr>
        <w:tabs>
          <w:tab w:val="left" w:pos="0"/>
        </w:tabs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д) </w:t>
      </w:r>
      <w:r w:rsidR="002A3D53" w:rsidRPr="00102664">
        <w:rPr>
          <w:rFonts w:ascii="PT Astra Serif" w:hAnsi="PT Astra Serif"/>
          <w:sz w:val="28"/>
          <w:szCs w:val="28"/>
        </w:rPr>
        <w:t>некорректное заполнение обязательных полей в форме запроса о предоставлении услуги (недостоверное, неправильное либо неполное заполнение).</w:t>
      </w:r>
    </w:p>
    <w:p w14:paraId="716053A5" w14:textId="77777777" w:rsidR="002A3D53" w:rsidRPr="00102664" w:rsidRDefault="002A3D53" w:rsidP="008041EC">
      <w:pPr>
        <w:numPr>
          <w:ilvl w:val="0"/>
          <w:numId w:val="32"/>
        </w:numPr>
        <w:tabs>
          <w:tab w:val="left" w:pos="1276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  <w:shd w:val="clear" w:color="auto" w:fill="FFD821"/>
        </w:rPr>
      </w:pPr>
      <w:r w:rsidRPr="00102664">
        <w:rPr>
          <w:rFonts w:ascii="PT Astra Serif" w:hAnsi="PT Astra Serif"/>
          <w:sz w:val="28"/>
          <w:szCs w:val="28"/>
        </w:rPr>
        <w:t>Основания для приостановления предоставления Услуги законодательством Российской Федерации не предусмотрены.</w:t>
      </w:r>
    </w:p>
    <w:p w14:paraId="1775D143" w14:textId="77777777" w:rsidR="002A3D53" w:rsidRPr="00102664" w:rsidRDefault="002A3D53" w:rsidP="008041EC">
      <w:pPr>
        <w:numPr>
          <w:ilvl w:val="0"/>
          <w:numId w:val="32"/>
        </w:numPr>
        <w:tabs>
          <w:tab w:val="left" w:pos="709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>Основани</w:t>
      </w:r>
      <w:r w:rsidRPr="00102664">
        <w:rPr>
          <w:rStyle w:val="1a"/>
          <w:rFonts w:ascii="PT Astra Serif" w:hAnsi="PT Astra Serif"/>
          <w:sz w:val="28"/>
          <w:szCs w:val="28"/>
        </w:rPr>
        <w:t>ями для отказа в выдаче разрешения на ввод объекта в эксплуатацию, во внесении изменений в разрешение на ввод объекта капитального строительства в эксплуатацию являются:</w:t>
      </w:r>
    </w:p>
    <w:p w14:paraId="1DE9B59C" w14:textId="77777777" w:rsidR="002A3D53" w:rsidRPr="00102664" w:rsidRDefault="002A3D53" w:rsidP="008041EC">
      <w:pPr>
        <w:widowControl w:val="0"/>
        <w:tabs>
          <w:tab w:val="left" w:pos="1276"/>
        </w:tabs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 xml:space="preserve">1) 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6.2 статьи 55 </w:t>
      </w:r>
      <w:proofErr w:type="spellStart"/>
      <w:r w:rsidRPr="00102664">
        <w:rPr>
          <w:rFonts w:ascii="PT Astra Serif" w:hAnsi="PT Astra Serif"/>
          <w:sz w:val="28"/>
          <w:szCs w:val="28"/>
        </w:rPr>
        <w:t>ГрК</w:t>
      </w:r>
      <w:proofErr w:type="spellEnd"/>
      <w:r w:rsidRPr="00102664">
        <w:rPr>
          <w:rFonts w:ascii="PT Astra Serif" w:hAnsi="PT Astra Serif"/>
          <w:sz w:val="28"/>
          <w:szCs w:val="28"/>
        </w:rPr>
        <w:t xml:space="preserve"> РФ;</w:t>
      </w:r>
    </w:p>
    <w:p w14:paraId="29E8D2FA" w14:textId="77777777" w:rsidR="002A3D53" w:rsidRPr="00102664" w:rsidRDefault="002A3D53" w:rsidP="008041EC">
      <w:pPr>
        <w:widowControl w:val="0"/>
        <w:tabs>
          <w:tab w:val="left" w:pos="1276"/>
        </w:tabs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 xml:space="preserve">2)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</w:t>
      </w:r>
      <w:r w:rsidRPr="00102664">
        <w:rPr>
          <w:rFonts w:ascii="PT Astra Serif" w:hAnsi="PT Astra Serif"/>
          <w:sz w:val="28"/>
          <w:szCs w:val="28"/>
        </w:rPr>
        <w:lastRenderedPageBreak/>
        <w:t>земельного участка;</w:t>
      </w:r>
    </w:p>
    <w:p w14:paraId="63F2883A" w14:textId="77777777" w:rsidR="002A3D53" w:rsidRPr="00102664" w:rsidRDefault="002A3D53" w:rsidP="008041EC">
      <w:pPr>
        <w:widowControl w:val="0"/>
        <w:tabs>
          <w:tab w:val="left" w:pos="1021"/>
        </w:tabs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 xml:space="preserve">3)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</w:t>
      </w:r>
      <w:proofErr w:type="spellStart"/>
      <w:r w:rsidRPr="00102664">
        <w:rPr>
          <w:rFonts w:ascii="PT Astra Serif" w:hAnsi="PT Astra Serif"/>
          <w:sz w:val="28"/>
          <w:szCs w:val="28"/>
        </w:rPr>
        <w:t>ГрК</w:t>
      </w:r>
      <w:proofErr w:type="spellEnd"/>
      <w:r w:rsidRPr="00102664">
        <w:rPr>
          <w:rFonts w:ascii="PT Astra Serif" w:hAnsi="PT Astra Serif"/>
          <w:sz w:val="28"/>
          <w:szCs w:val="28"/>
        </w:rPr>
        <w:t xml:space="preserve"> РФ,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эксплуатацию;</w:t>
      </w:r>
    </w:p>
    <w:p w14:paraId="6A60F6E1" w14:textId="77777777" w:rsidR="002A3D53" w:rsidRPr="00102664" w:rsidRDefault="002A3D53" w:rsidP="008041EC">
      <w:pPr>
        <w:widowControl w:val="0"/>
        <w:tabs>
          <w:tab w:val="left" w:pos="1021"/>
        </w:tabs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 xml:space="preserve">4) 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6.2 статьи 55 </w:t>
      </w:r>
      <w:proofErr w:type="spellStart"/>
      <w:r w:rsidRPr="00102664">
        <w:rPr>
          <w:rFonts w:ascii="PT Astra Serif" w:hAnsi="PT Astra Serif"/>
          <w:sz w:val="28"/>
          <w:szCs w:val="28"/>
        </w:rPr>
        <w:t>ГрК</w:t>
      </w:r>
      <w:proofErr w:type="spellEnd"/>
      <w:r w:rsidRPr="00102664">
        <w:rPr>
          <w:rFonts w:ascii="PT Astra Serif" w:hAnsi="PT Astra Serif"/>
          <w:sz w:val="28"/>
          <w:szCs w:val="28"/>
        </w:rPr>
        <w:t xml:space="preserve"> РФ;</w:t>
      </w:r>
    </w:p>
    <w:p w14:paraId="24EBFF77" w14:textId="77777777" w:rsidR="002A3D53" w:rsidRPr="00102664" w:rsidRDefault="002A3D53" w:rsidP="008041EC">
      <w:pPr>
        <w:widowControl w:val="0"/>
        <w:tabs>
          <w:tab w:val="left" w:pos="1021"/>
        </w:tabs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 xml:space="preserve">5) отсутствие документов, указанных в частях 3 и 4 статьи 55 </w:t>
      </w:r>
      <w:proofErr w:type="spellStart"/>
      <w:r w:rsidRPr="00102664">
        <w:rPr>
          <w:rFonts w:ascii="PT Astra Serif" w:hAnsi="PT Astra Serif"/>
          <w:sz w:val="28"/>
          <w:szCs w:val="28"/>
        </w:rPr>
        <w:t>ГрК</w:t>
      </w:r>
      <w:proofErr w:type="spellEnd"/>
      <w:r w:rsidRPr="00102664">
        <w:rPr>
          <w:rFonts w:ascii="PT Astra Serif" w:hAnsi="PT Astra Serif"/>
          <w:sz w:val="28"/>
          <w:szCs w:val="28"/>
        </w:rPr>
        <w:t xml:space="preserve"> РФ.</w:t>
      </w:r>
    </w:p>
    <w:p w14:paraId="0CB43706" w14:textId="77777777" w:rsidR="002A3D53" w:rsidRPr="00102664" w:rsidRDefault="002A3D53" w:rsidP="008041EC">
      <w:pPr>
        <w:numPr>
          <w:ilvl w:val="0"/>
          <w:numId w:val="32"/>
        </w:numPr>
        <w:tabs>
          <w:tab w:val="left" w:pos="1276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>Основания для отказа в приеме запроса и документов, основания для приостановления предоставления Услуги, основания для отказа в предоставлении 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14:paraId="78AF9CE5" w14:textId="77777777" w:rsidR="002A3D53" w:rsidRPr="00102664" w:rsidRDefault="002A3D53" w:rsidP="008041EC">
      <w:pPr>
        <w:widowControl w:val="0"/>
        <w:tabs>
          <w:tab w:val="left" w:pos="1276"/>
        </w:tabs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14:paraId="0422F47B" w14:textId="77777777" w:rsidR="00584095" w:rsidRPr="00102664" w:rsidRDefault="00584095" w:rsidP="008041EC">
      <w:pPr>
        <w:pStyle w:val="-N"/>
        <w:numPr>
          <w:ilvl w:val="0"/>
          <w:numId w:val="0"/>
        </w:numPr>
        <w:spacing w:line="360" w:lineRule="exact"/>
        <w:ind w:firstLine="709"/>
        <w:rPr>
          <w:rFonts w:ascii="PT Astra Serif" w:hAnsi="PT Astra Serif"/>
          <w:b/>
          <w:color w:val="000000" w:themeColor="text1"/>
        </w:rPr>
      </w:pPr>
      <w:r w:rsidRPr="00102664">
        <w:rPr>
          <w:rFonts w:ascii="PT Astra Serif" w:hAnsi="PT Astra Serif"/>
          <w:b/>
          <w:color w:val="000000" w:themeColor="text1"/>
        </w:rPr>
        <w:t>3. Состав, последовательность и сроки выполнения административных процедур" определяет требования к порядку выполнения административных процедур (действий), в том числе особенности выполнения административных процедур (действий) в электронной форме, особенности выполнения административных процедур (действий) в многофункциональных центрах</w:t>
      </w:r>
    </w:p>
    <w:p w14:paraId="4C09CCC1" w14:textId="77777777" w:rsidR="00584095" w:rsidRPr="00102664" w:rsidRDefault="00584095" w:rsidP="008041EC">
      <w:pPr>
        <w:pStyle w:val="-N"/>
        <w:numPr>
          <w:ilvl w:val="0"/>
          <w:numId w:val="0"/>
        </w:numPr>
        <w:spacing w:line="360" w:lineRule="exact"/>
        <w:ind w:firstLine="709"/>
        <w:rPr>
          <w:rFonts w:ascii="PT Astra Serif" w:hAnsi="PT Astra Serif"/>
          <w:b/>
          <w:color w:val="000000" w:themeColor="text1"/>
        </w:rPr>
      </w:pPr>
    </w:p>
    <w:p w14:paraId="2F00D930" w14:textId="77777777" w:rsidR="00584095" w:rsidRPr="00102664" w:rsidRDefault="00584095" w:rsidP="008041EC">
      <w:pPr>
        <w:pStyle w:val="-N"/>
        <w:numPr>
          <w:ilvl w:val="0"/>
          <w:numId w:val="0"/>
        </w:numPr>
        <w:spacing w:line="360" w:lineRule="exact"/>
        <w:ind w:firstLine="709"/>
        <w:jc w:val="center"/>
        <w:rPr>
          <w:rFonts w:ascii="PT Astra Serif" w:hAnsi="PT Astra Serif"/>
          <w:b/>
          <w:color w:val="000000" w:themeColor="text1"/>
        </w:rPr>
      </w:pPr>
      <w:r w:rsidRPr="00102664">
        <w:rPr>
          <w:rFonts w:ascii="PT Astra Serif" w:hAnsi="PT Astra Serif"/>
          <w:b/>
          <w:color w:val="000000" w:themeColor="text1"/>
        </w:rPr>
        <w:t>Перечень осуществляемых при предоставлении муниципальной услуги административных процедур</w:t>
      </w:r>
    </w:p>
    <w:p w14:paraId="4E98CE71" w14:textId="77777777" w:rsidR="00584095" w:rsidRPr="00102664" w:rsidRDefault="00584095" w:rsidP="008041EC">
      <w:pPr>
        <w:pStyle w:val="-N"/>
        <w:numPr>
          <w:ilvl w:val="0"/>
          <w:numId w:val="0"/>
        </w:numPr>
        <w:spacing w:line="360" w:lineRule="exact"/>
        <w:ind w:firstLine="709"/>
        <w:rPr>
          <w:rFonts w:ascii="PT Astra Serif" w:hAnsi="PT Astra Serif"/>
          <w:b/>
          <w:color w:val="000000" w:themeColor="text1"/>
        </w:rPr>
      </w:pPr>
    </w:p>
    <w:p w14:paraId="5734B43E" w14:textId="77777777" w:rsidR="00584095" w:rsidRPr="00102664" w:rsidRDefault="00584095" w:rsidP="008041EC">
      <w:pPr>
        <w:pStyle w:val="af8"/>
        <w:numPr>
          <w:ilvl w:val="0"/>
          <w:numId w:val="32"/>
        </w:numPr>
        <w:tabs>
          <w:tab w:val="num" w:pos="1276"/>
        </w:tabs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>При предоставлении муниципальной услуги осуществляются следующие административные процедуры:</w:t>
      </w:r>
    </w:p>
    <w:p w14:paraId="1BF39DA5" w14:textId="77777777" w:rsidR="00584095" w:rsidRPr="00102664" w:rsidRDefault="00584095" w:rsidP="008041EC">
      <w:pPr>
        <w:numPr>
          <w:ilvl w:val="1"/>
          <w:numId w:val="3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>профилирование;</w:t>
      </w:r>
    </w:p>
    <w:p w14:paraId="6BF384BA" w14:textId="77777777" w:rsidR="00584095" w:rsidRPr="00102664" w:rsidRDefault="00584095" w:rsidP="008041EC">
      <w:pPr>
        <w:numPr>
          <w:ilvl w:val="1"/>
          <w:numId w:val="3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>прием запроса и документов и (или) информации, необходимых для предоставления муниципальной услуги;</w:t>
      </w:r>
    </w:p>
    <w:p w14:paraId="7837BFD7" w14:textId="77777777" w:rsidR="00584095" w:rsidRPr="00102664" w:rsidRDefault="00584095" w:rsidP="008041EC">
      <w:pPr>
        <w:numPr>
          <w:ilvl w:val="1"/>
          <w:numId w:val="3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>межведомственное информационное взаимодействие;</w:t>
      </w:r>
    </w:p>
    <w:p w14:paraId="0DC78715" w14:textId="77777777" w:rsidR="00584095" w:rsidRPr="00102664" w:rsidRDefault="00584095" w:rsidP="008041EC">
      <w:pPr>
        <w:numPr>
          <w:ilvl w:val="1"/>
          <w:numId w:val="3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>приостановление муниципальной услуги;</w:t>
      </w:r>
    </w:p>
    <w:p w14:paraId="3A95DA5D" w14:textId="77777777" w:rsidR="00584095" w:rsidRPr="00102664" w:rsidRDefault="00584095" w:rsidP="008041EC">
      <w:pPr>
        <w:numPr>
          <w:ilvl w:val="1"/>
          <w:numId w:val="3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lastRenderedPageBreak/>
        <w:t>принятие решения о предоставлении (об отказе в предоставлении) муниципальной услуги;</w:t>
      </w:r>
    </w:p>
    <w:p w14:paraId="21E7024C" w14:textId="77777777" w:rsidR="00584095" w:rsidRPr="00102664" w:rsidRDefault="00584095" w:rsidP="008041EC">
      <w:pPr>
        <w:numPr>
          <w:ilvl w:val="1"/>
          <w:numId w:val="3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>предоставление результата муниципальной услуги.</w:t>
      </w:r>
    </w:p>
    <w:p w14:paraId="364FCF4A" w14:textId="77777777" w:rsidR="00584095" w:rsidRPr="00102664" w:rsidRDefault="00584095" w:rsidP="008041EC">
      <w:pPr>
        <w:tabs>
          <w:tab w:val="left" w:pos="1021"/>
        </w:tabs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14:paraId="2ED00DC5" w14:textId="77777777" w:rsidR="00584095" w:rsidRPr="00102664" w:rsidRDefault="00584095" w:rsidP="008041EC">
      <w:pPr>
        <w:pStyle w:val="af8"/>
        <w:spacing w:line="360" w:lineRule="exact"/>
        <w:ind w:left="0" w:firstLine="709"/>
        <w:jc w:val="center"/>
        <w:rPr>
          <w:rFonts w:ascii="PT Astra Serif" w:hAnsi="PT Astra Serif"/>
          <w:b/>
          <w:sz w:val="28"/>
          <w:szCs w:val="28"/>
        </w:rPr>
      </w:pPr>
      <w:r w:rsidRPr="00102664">
        <w:rPr>
          <w:rFonts w:ascii="PT Astra Serif" w:hAnsi="PT Astra Serif"/>
          <w:b/>
          <w:sz w:val="28"/>
          <w:szCs w:val="28"/>
        </w:rPr>
        <w:t>Профилирование заявителя</w:t>
      </w:r>
    </w:p>
    <w:p w14:paraId="7EAD07C5" w14:textId="77777777" w:rsidR="00584095" w:rsidRPr="00102664" w:rsidRDefault="00584095" w:rsidP="008041EC">
      <w:pPr>
        <w:pStyle w:val="af8"/>
        <w:spacing w:line="360" w:lineRule="exact"/>
        <w:ind w:left="0"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4F0FFC2A" w14:textId="77777777" w:rsidR="002A3D53" w:rsidRPr="00102664" w:rsidRDefault="002A3D53" w:rsidP="008041EC">
      <w:pPr>
        <w:pStyle w:val="af8"/>
        <w:numPr>
          <w:ilvl w:val="0"/>
          <w:numId w:val="32"/>
        </w:numPr>
        <w:tabs>
          <w:tab w:val="left" w:pos="1276"/>
        </w:tabs>
        <w:suppressAutoHyphens w:val="0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 xml:space="preserve">Профилирование заявителя осуществляется: </w:t>
      </w:r>
    </w:p>
    <w:p w14:paraId="3349AACE" w14:textId="77777777" w:rsidR="002A3D53" w:rsidRPr="00102664" w:rsidRDefault="002A3D53" w:rsidP="008041EC">
      <w:pPr>
        <w:widowControl w:val="0"/>
        <w:tabs>
          <w:tab w:val="left" w:pos="1276"/>
        </w:tabs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>а) на Едином портале;</w:t>
      </w:r>
    </w:p>
    <w:p w14:paraId="2C2A689E" w14:textId="77777777" w:rsidR="002A3D53" w:rsidRPr="00102664" w:rsidRDefault="002A3D53" w:rsidP="008041EC">
      <w:pPr>
        <w:widowControl w:val="0"/>
        <w:tabs>
          <w:tab w:val="left" w:pos="1276"/>
        </w:tabs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>б) в МФЦ.</w:t>
      </w:r>
    </w:p>
    <w:p w14:paraId="71FC4FAF" w14:textId="77777777" w:rsidR="002A3D53" w:rsidRPr="00102664" w:rsidRDefault="002A3D53" w:rsidP="008041EC">
      <w:pPr>
        <w:numPr>
          <w:ilvl w:val="0"/>
          <w:numId w:val="32"/>
        </w:numPr>
        <w:tabs>
          <w:tab w:val="left" w:pos="1276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 xml:space="preserve"> Идентификаторы категорий (признаков) заявителей, приведены в таблице № 1 приложения к настоящему Административному регламент.</w:t>
      </w:r>
    </w:p>
    <w:p w14:paraId="7789E80E" w14:textId="77777777" w:rsidR="00584095" w:rsidRPr="00102664" w:rsidRDefault="00584095" w:rsidP="008041EC">
      <w:pPr>
        <w:pStyle w:val="af8"/>
        <w:spacing w:line="360" w:lineRule="exact"/>
        <w:ind w:left="0" w:firstLine="709"/>
        <w:textAlignment w:val="baseline"/>
        <w:rPr>
          <w:rFonts w:ascii="PT Astra Serif" w:hAnsi="PT Astra Serif"/>
          <w:sz w:val="28"/>
          <w:szCs w:val="28"/>
        </w:rPr>
      </w:pPr>
    </w:p>
    <w:p w14:paraId="0098481E" w14:textId="77777777" w:rsidR="00584095" w:rsidRPr="00102664" w:rsidRDefault="00584095" w:rsidP="008041EC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02664">
        <w:rPr>
          <w:rFonts w:ascii="PT Astra Serif" w:hAnsi="PT Astra Serif"/>
          <w:b/>
          <w:sz w:val="28"/>
          <w:szCs w:val="28"/>
        </w:rPr>
        <w:t>Прием запроса и документов и (или) информации, необходимых</w:t>
      </w:r>
    </w:p>
    <w:p w14:paraId="6D135115" w14:textId="77777777" w:rsidR="00584095" w:rsidRPr="00102664" w:rsidRDefault="00584095" w:rsidP="008041EC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02664">
        <w:rPr>
          <w:rFonts w:ascii="PT Astra Serif" w:hAnsi="PT Astra Serif"/>
          <w:b/>
          <w:sz w:val="28"/>
          <w:szCs w:val="28"/>
        </w:rPr>
        <w:t>для предоставления муниципальной услуги</w:t>
      </w:r>
    </w:p>
    <w:p w14:paraId="191A7696" w14:textId="77777777" w:rsidR="00584095" w:rsidRPr="00102664" w:rsidRDefault="00584095" w:rsidP="008041EC">
      <w:pPr>
        <w:spacing w:line="360" w:lineRule="exact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14:paraId="27442359" w14:textId="77777777" w:rsidR="002A3D53" w:rsidRPr="00102664" w:rsidRDefault="002A3D53" w:rsidP="008041EC">
      <w:pPr>
        <w:pStyle w:val="af8"/>
        <w:numPr>
          <w:ilvl w:val="0"/>
          <w:numId w:val="32"/>
        </w:numPr>
        <w:tabs>
          <w:tab w:val="left" w:pos="1276"/>
        </w:tabs>
        <w:suppressAutoHyphens w:val="0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>Состав запроса и перечень документов и (или) информации, необходимых для предоставления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настоящему Административному регламенту.</w:t>
      </w:r>
    </w:p>
    <w:p w14:paraId="7C0CD26A" w14:textId="77777777" w:rsidR="002A3D53" w:rsidRPr="00102664" w:rsidRDefault="002A3D53" w:rsidP="008041EC">
      <w:pPr>
        <w:numPr>
          <w:ilvl w:val="0"/>
          <w:numId w:val="32"/>
        </w:numPr>
        <w:tabs>
          <w:tab w:val="left" w:pos="1276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14:paraId="12F1187C" w14:textId="77777777" w:rsidR="002A3D53" w:rsidRPr="00102664" w:rsidRDefault="008041EC" w:rsidP="008041EC">
      <w:pPr>
        <w:tabs>
          <w:tab w:val="left" w:pos="0"/>
        </w:tabs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а)</w:t>
      </w:r>
      <w:r w:rsidR="002A3D53" w:rsidRPr="00102664">
        <w:rPr>
          <w:rFonts w:ascii="PT Astra Serif" w:hAnsi="PT Astra Serif"/>
          <w:sz w:val="28"/>
          <w:szCs w:val="28"/>
        </w:rPr>
        <w:t xml:space="preserve"> в МФЦ — документ, удостоверяющий личность; </w:t>
      </w:r>
    </w:p>
    <w:p w14:paraId="4644F6C8" w14:textId="77777777" w:rsidR="002A3D53" w:rsidRPr="00102664" w:rsidRDefault="008041EC" w:rsidP="008041EC">
      <w:pPr>
        <w:tabs>
          <w:tab w:val="left" w:pos="0"/>
        </w:tabs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б) </w:t>
      </w:r>
      <w:r w:rsidR="002A3D53" w:rsidRPr="00102664">
        <w:rPr>
          <w:rFonts w:ascii="PT Astra Serif" w:hAnsi="PT Astra Serif"/>
          <w:sz w:val="28"/>
          <w:szCs w:val="28"/>
        </w:rPr>
        <w:t xml:space="preserve">почтовым отправлением — </w:t>
      </w:r>
      <w:proofErr w:type="gramStart"/>
      <w:r w:rsidR="002A3D53" w:rsidRPr="00102664">
        <w:rPr>
          <w:rFonts w:ascii="PT Astra Serif" w:hAnsi="PT Astra Serif"/>
          <w:sz w:val="28"/>
          <w:szCs w:val="28"/>
        </w:rPr>
        <w:t>копия документа</w:t>
      </w:r>
      <w:proofErr w:type="gramEnd"/>
      <w:r w:rsidR="002A3D53" w:rsidRPr="00102664">
        <w:rPr>
          <w:rFonts w:ascii="PT Astra Serif" w:hAnsi="PT Astra Serif"/>
          <w:sz w:val="28"/>
          <w:szCs w:val="28"/>
        </w:rPr>
        <w:t xml:space="preserve"> удостоверяющего личность (паспорта); </w:t>
      </w:r>
    </w:p>
    <w:p w14:paraId="5EBC372A" w14:textId="77777777" w:rsidR="002A3D53" w:rsidRPr="00102664" w:rsidRDefault="008041EC" w:rsidP="008041EC">
      <w:pPr>
        <w:tabs>
          <w:tab w:val="left" w:pos="0"/>
        </w:tabs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в) </w:t>
      </w:r>
      <w:r w:rsidR="002A3D53" w:rsidRPr="00102664">
        <w:rPr>
          <w:rFonts w:ascii="PT Astra Serif" w:hAnsi="PT Astra Serif"/>
          <w:sz w:val="28"/>
          <w:szCs w:val="28"/>
        </w:rPr>
        <w:t>в личном кабинете на Едином портале — авторизация заявителя с использованием учетной записи на Едином портале.</w:t>
      </w:r>
    </w:p>
    <w:p w14:paraId="759D1E4C" w14:textId="77777777" w:rsidR="002A3D53" w:rsidRPr="00102664" w:rsidRDefault="002A3D53" w:rsidP="008041EC">
      <w:pPr>
        <w:numPr>
          <w:ilvl w:val="0"/>
          <w:numId w:val="32"/>
        </w:numPr>
        <w:tabs>
          <w:tab w:val="left" w:pos="1276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>Основания для принятия решения об отказе в приеме запроса и документов и (или) информации приведены в таблице № 3 приложения к настоящему Административному регламенту.</w:t>
      </w:r>
    </w:p>
    <w:p w14:paraId="27A033DC" w14:textId="77777777" w:rsidR="002A3D53" w:rsidRPr="00102664" w:rsidRDefault="002A3D53" w:rsidP="008041EC">
      <w:pPr>
        <w:numPr>
          <w:ilvl w:val="0"/>
          <w:numId w:val="32"/>
        </w:numPr>
        <w:tabs>
          <w:tab w:val="left" w:pos="1276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 xml:space="preserve"> Заявитель вправе устранить недостатки, допущенные при подаче запроса, представить недостающие документы в течение срока предоставления Услуги без необходимости повторной подачи запроса.</w:t>
      </w:r>
    </w:p>
    <w:p w14:paraId="47F24847" w14:textId="77777777" w:rsidR="002A3D53" w:rsidRPr="00102664" w:rsidRDefault="002A3D53" w:rsidP="008041EC">
      <w:pPr>
        <w:numPr>
          <w:ilvl w:val="0"/>
          <w:numId w:val="32"/>
        </w:numPr>
        <w:tabs>
          <w:tab w:val="left" w:pos="1276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>Возможность приема запроса и документов и (или) информации. необходимых для предоставления Услуги по выбору заявителя независимо от его места жительства или места пребывания обеспечена при обращении в МФЦ, посредством Единого портала.</w:t>
      </w:r>
    </w:p>
    <w:p w14:paraId="34CB9EF7" w14:textId="77777777" w:rsidR="002A3D53" w:rsidRPr="00102664" w:rsidRDefault="002A3D53" w:rsidP="008041EC">
      <w:pPr>
        <w:numPr>
          <w:ilvl w:val="0"/>
          <w:numId w:val="32"/>
        </w:numPr>
        <w:tabs>
          <w:tab w:val="left" w:pos="1276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 xml:space="preserve"> Запрос и документы и (или) информация, необходимые для предоставления Услуги </w:t>
      </w:r>
      <w:proofErr w:type="gramStart"/>
      <w:r w:rsidRPr="00102664">
        <w:rPr>
          <w:rFonts w:ascii="PT Astra Serif" w:hAnsi="PT Astra Serif"/>
          <w:sz w:val="28"/>
          <w:szCs w:val="28"/>
        </w:rPr>
        <w:t>при  обращении</w:t>
      </w:r>
      <w:proofErr w:type="gramEnd"/>
      <w:r w:rsidRPr="00102664">
        <w:rPr>
          <w:rFonts w:ascii="PT Astra Serif" w:hAnsi="PT Astra Serif"/>
          <w:sz w:val="28"/>
          <w:szCs w:val="28"/>
        </w:rPr>
        <w:t xml:space="preserve"> в МФЦ подлежат регистрации в течении 1 рабочего дня. Запрос и документы и (или) информация, </w:t>
      </w:r>
      <w:r w:rsidRPr="00102664">
        <w:rPr>
          <w:rFonts w:ascii="PT Astra Serif" w:hAnsi="PT Astra Serif"/>
          <w:sz w:val="28"/>
          <w:szCs w:val="28"/>
        </w:rPr>
        <w:lastRenderedPageBreak/>
        <w:t>необходимые для предоставления Услуги, поступившие в виде электронного документа, подлежат обязательной регистрации не позднее одного рабочего дня, следующего за днем его поступления в Орган местного самоуправления.</w:t>
      </w:r>
    </w:p>
    <w:p w14:paraId="029E350A" w14:textId="77777777" w:rsidR="00584095" w:rsidRPr="00102664" w:rsidRDefault="00584095" w:rsidP="008041EC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0A6562CE" w14:textId="77777777" w:rsidR="00584095" w:rsidRPr="00102664" w:rsidRDefault="00584095" w:rsidP="008041EC">
      <w:pPr>
        <w:widowControl w:val="0"/>
        <w:spacing w:line="360" w:lineRule="exact"/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102664">
        <w:rPr>
          <w:rFonts w:ascii="PT Astra Serif" w:hAnsi="PT Astra Serif"/>
          <w:b/>
          <w:sz w:val="28"/>
          <w:szCs w:val="28"/>
        </w:rPr>
        <w:t>Межведомственное информационное взаимодействие</w:t>
      </w:r>
    </w:p>
    <w:p w14:paraId="6E8C25B8" w14:textId="77777777" w:rsidR="00584095" w:rsidRPr="00102664" w:rsidRDefault="00584095" w:rsidP="008041EC">
      <w:pPr>
        <w:widowControl w:val="0"/>
        <w:spacing w:line="360" w:lineRule="exact"/>
        <w:ind w:firstLine="709"/>
        <w:contextualSpacing/>
        <w:rPr>
          <w:rFonts w:ascii="PT Astra Serif" w:hAnsi="PT Astra Serif"/>
          <w:b/>
          <w:sz w:val="28"/>
          <w:szCs w:val="28"/>
        </w:rPr>
      </w:pPr>
    </w:p>
    <w:p w14:paraId="118FED1D" w14:textId="77777777" w:rsidR="002A3D53" w:rsidRPr="00102664" w:rsidRDefault="002A3D53" w:rsidP="008041EC">
      <w:pPr>
        <w:pStyle w:val="af8"/>
        <w:numPr>
          <w:ilvl w:val="0"/>
          <w:numId w:val="32"/>
        </w:numPr>
        <w:tabs>
          <w:tab w:val="left" w:pos="1276"/>
        </w:tabs>
        <w:suppressAutoHyphens w:val="0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>Должностное лицо, ответственное за рассмотрение запроса и документов, подготавливает и направляет в течение 12 часов с момента регистрации запроса о предоставлении Услуги следующие межведомственные информационные запросы без использования федеральной государственной информационной системы «Единая система межведомственного электронного взаимодействия»:</w:t>
      </w:r>
    </w:p>
    <w:p w14:paraId="59881DAB" w14:textId="77777777" w:rsidR="002A3D53" w:rsidRPr="00102664" w:rsidRDefault="002A3D53" w:rsidP="008041EC">
      <w:pPr>
        <w:tabs>
          <w:tab w:val="left" w:pos="1021"/>
        </w:tabs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>а) в Уполномоченный орган государственной власти Тульской области (Министерство строительства Тульской области), Уполномоченный федеральный орган государственной власти Российской Федерации (Ф</w:t>
      </w:r>
      <w:r w:rsidRPr="00102664">
        <w:rPr>
          <w:rStyle w:val="1a"/>
          <w:rFonts w:ascii="PT Astra Serif" w:hAnsi="PT Astra Serif"/>
          <w:sz w:val="28"/>
          <w:szCs w:val="28"/>
        </w:rPr>
        <w:t>едеральная служба по экологическому, технологическому и атомному надзору (Ростехнадзор)  - «Заключение органа государственного строительного надзора</w:t>
      </w:r>
      <w:r w:rsidRPr="00102664">
        <w:rPr>
          <w:rFonts w:ascii="PT Astra Serif" w:hAnsi="PT Astra Serif"/>
          <w:sz w:val="28"/>
          <w:szCs w:val="28"/>
        </w:rPr>
        <w:t xml:space="preserve"> (в случае, если предусмотрено осуществление государственного строительного надзора в соответствии с частью 1 статьи 54 </w:t>
      </w:r>
      <w:proofErr w:type="spellStart"/>
      <w:r w:rsidRPr="00102664">
        <w:rPr>
          <w:rFonts w:ascii="PT Astra Serif" w:hAnsi="PT Astra Serif"/>
          <w:sz w:val="28"/>
          <w:szCs w:val="28"/>
        </w:rPr>
        <w:t>ГрК</w:t>
      </w:r>
      <w:proofErr w:type="spellEnd"/>
      <w:r w:rsidRPr="00102664">
        <w:rPr>
          <w:rFonts w:ascii="PT Astra Serif" w:hAnsi="PT Astra Serif"/>
          <w:sz w:val="28"/>
          <w:szCs w:val="28"/>
        </w:rPr>
        <w:t xml:space="preserve"> РФ) о соответствии построенного, реконструированного объекта капитального строительства указанным в пункте 1 части 5 статьи 49 </w:t>
      </w:r>
      <w:proofErr w:type="spellStart"/>
      <w:r w:rsidRPr="00102664">
        <w:rPr>
          <w:rFonts w:ascii="PT Astra Serif" w:hAnsi="PT Astra Serif"/>
          <w:sz w:val="28"/>
          <w:szCs w:val="28"/>
        </w:rPr>
        <w:t>ГрК</w:t>
      </w:r>
      <w:proofErr w:type="spellEnd"/>
      <w:r w:rsidRPr="00102664">
        <w:rPr>
          <w:rFonts w:ascii="PT Astra Serif" w:hAnsi="PT Astra Serif"/>
          <w:sz w:val="28"/>
          <w:szCs w:val="28"/>
        </w:rPr>
        <w:t xml:space="preserve"> РФ требованиям проектной документации (в том числе с учетом изменений, внесенных в рабочую документацию и являющихся в соответствии с частью 1.3 статьи 52 </w:t>
      </w:r>
      <w:proofErr w:type="spellStart"/>
      <w:r w:rsidRPr="00102664">
        <w:rPr>
          <w:rFonts w:ascii="PT Astra Serif" w:hAnsi="PT Astra Serif"/>
          <w:sz w:val="28"/>
          <w:szCs w:val="28"/>
        </w:rPr>
        <w:t>ГрК</w:t>
      </w:r>
      <w:proofErr w:type="spellEnd"/>
      <w:r w:rsidRPr="00102664">
        <w:rPr>
          <w:rFonts w:ascii="PT Astra Serif" w:hAnsi="PT Astra Serif"/>
          <w:sz w:val="28"/>
          <w:szCs w:val="28"/>
        </w:rPr>
        <w:t xml:space="preserve"> РФ частью такой проектной документации)». Уполномоченный орган государственной власти Тульской области, Уполномоченный федеральный орган государственной власти Российской Федерации представляют запрашиваемые сведения в срок, не превышающий 3 рабочих дней со дня получения межведомственного запроса;</w:t>
      </w:r>
    </w:p>
    <w:p w14:paraId="55E7026F" w14:textId="77777777" w:rsidR="002A3D53" w:rsidRPr="00102664" w:rsidRDefault="002A3D53" w:rsidP="008041EC">
      <w:pPr>
        <w:tabs>
          <w:tab w:val="left" w:pos="1021"/>
        </w:tabs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 xml:space="preserve">б) в соответствующие структурные подразделения Органа местного самоуправления Тульской области, Уполномоченный орган государственной власти Тульской области (Министерство имущественных и земельных отношений Тульской области) - «Соглашение об установлении сервитута, решение об установлении публичного сервитута».  Органы местного самоуправления Тульской области, Уполномоченный орган государственной власти Тульской области представляют запрашиваемые сведения в срок, не </w:t>
      </w:r>
      <w:proofErr w:type="gramStart"/>
      <w:r w:rsidRPr="00102664">
        <w:rPr>
          <w:rFonts w:ascii="PT Astra Serif" w:hAnsi="PT Astra Serif"/>
          <w:sz w:val="28"/>
          <w:szCs w:val="28"/>
        </w:rPr>
        <w:t>превышающий  3</w:t>
      </w:r>
      <w:proofErr w:type="gramEnd"/>
      <w:r w:rsidRPr="00102664">
        <w:rPr>
          <w:rFonts w:ascii="PT Astra Serif" w:hAnsi="PT Astra Serif"/>
          <w:sz w:val="28"/>
          <w:szCs w:val="28"/>
        </w:rPr>
        <w:t xml:space="preserve"> рабочих дней  со дня получения межведомственного запроса;</w:t>
      </w:r>
    </w:p>
    <w:p w14:paraId="1A5549F2" w14:textId="77777777" w:rsidR="002A3D53" w:rsidRPr="00102664" w:rsidRDefault="002A3D53" w:rsidP="008041EC">
      <w:pPr>
        <w:tabs>
          <w:tab w:val="left" w:pos="1021"/>
        </w:tabs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 xml:space="preserve">в) в ресурсоснабжающую организацию - «Акт о подключении (технологическом присоединении) построенного объекта капитального </w:t>
      </w:r>
      <w:r w:rsidRPr="00102664">
        <w:rPr>
          <w:rFonts w:ascii="PT Astra Serif" w:hAnsi="PT Astra Serif"/>
          <w:sz w:val="28"/>
          <w:szCs w:val="28"/>
        </w:rPr>
        <w:lastRenderedPageBreak/>
        <w:t xml:space="preserve">строительства к сетям инженерно-технического обеспечения», «Схема,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объекта». Ресурсоснабжающая организация представляет запрашиваемые сведения в срок, не превышающий 3 рабочих дней со дня </w:t>
      </w:r>
      <w:proofErr w:type="gramStart"/>
      <w:r w:rsidRPr="00102664">
        <w:rPr>
          <w:rFonts w:ascii="PT Astra Serif" w:hAnsi="PT Astra Serif"/>
          <w:sz w:val="28"/>
          <w:szCs w:val="28"/>
        </w:rPr>
        <w:t>получения  межведомственного</w:t>
      </w:r>
      <w:proofErr w:type="gramEnd"/>
      <w:r w:rsidRPr="00102664">
        <w:rPr>
          <w:rFonts w:ascii="PT Astra Serif" w:hAnsi="PT Astra Serif"/>
          <w:sz w:val="28"/>
          <w:szCs w:val="28"/>
        </w:rPr>
        <w:t xml:space="preserve"> запроса.</w:t>
      </w:r>
    </w:p>
    <w:p w14:paraId="550298C9" w14:textId="77777777" w:rsidR="002A3D53" w:rsidRPr="00102664" w:rsidRDefault="002A3D53" w:rsidP="008041EC">
      <w:pPr>
        <w:widowControl w:val="0"/>
        <w:tabs>
          <w:tab w:val="left" w:pos="1276"/>
        </w:tabs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14:paraId="5FAC48FC" w14:textId="77777777" w:rsidR="00584095" w:rsidRPr="00102664" w:rsidRDefault="00584095" w:rsidP="008041EC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6F78CFF3" w14:textId="77777777" w:rsidR="00584095" w:rsidRPr="00102664" w:rsidRDefault="00584095" w:rsidP="008041EC">
      <w:pPr>
        <w:keepNext/>
        <w:keepLines/>
        <w:spacing w:line="360" w:lineRule="exact"/>
        <w:ind w:firstLine="709"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102664">
        <w:rPr>
          <w:rFonts w:ascii="PT Astra Serif" w:hAnsi="PT Astra Serif"/>
          <w:b/>
          <w:sz w:val="28"/>
          <w:szCs w:val="28"/>
        </w:rPr>
        <w:t>Приостановление муниципальной услуги</w:t>
      </w:r>
    </w:p>
    <w:p w14:paraId="08CE8668" w14:textId="77777777" w:rsidR="00584095" w:rsidRPr="00102664" w:rsidRDefault="00584095" w:rsidP="008041EC">
      <w:pPr>
        <w:keepNext/>
        <w:keepLines/>
        <w:spacing w:line="360" w:lineRule="exact"/>
        <w:ind w:firstLine="709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14:paraId="7606F142" w14:textId="77777777" w:rsidR="00584095" w:rsidRPr="00102664" w:rsidRDefault="00584095" w:rsidP="008041EC">
      <w:pPr>
        <w:pStyle w:val="-N"/>
        <w:numPr>
          <w:ilvl w:val="0"/>
          <w:numId w:val="0"/>
        </w:numPr>
        <w:spacing w:line="360" w:lineRule="exact"/>
        <w:ind w:firstLine="709"/>
        <w:contextualSpacing w:val="0"/>
        <w:rPr>
          <w:rFonts w:ascii="PT Astra Serif" w:hAnsi="PT Astra Serif"/>
          <w:bCs/>
        </w:rPr>
      </w:pPr>
      <w:r w:rsidRPr="00102664">
        <w:rPr>
          <w:rFonts w:ascii="PT Astra Serif" w:hAnsi="PT Astra Serif"/>
          <w:bCs/>
        </w:rPr>
        <w:t>Основания для приостановления предоставления услуги не предусмотрены.</w:t>
      </w:r>
    </w:p>
    <w:p w14:paraId="03627B00" w14:textId="77777777" w:rsidR="00584095" w:rsidRPr="00102664" w:rsidRDefault="00584095" w:rsidP="008041EC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74155297" w14:textId="77777777" w:rsidR="00584095" w:rsidRPr="00102664" w:rsidRDefault="00584095" w:rsidP="008041EC">
      <w:pPr>
        <w:widowControl w:val="0"/>
        <w:spacing w:line="360" w:lineRule="exact"/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102664">
        <w:rPr>
          <w:rFonts w:ascii="PT Astra Serif" w:hAnsi="PT Astra Serif"/>
          <w:b/>
          <w:sz w:val="28"/>
          <w:szCs w:val="28"/>
        </w:rPr>
        <w:t>Принятие решения о предоставлении (об отказе в                 предоставлении) муниципальной услуги</w:t>
      </w:r>
    </w:p>
    <w:p w14:paraId="710E4F68" w14:textId="77777777" w:rsidR="00584095" w:rsidRPr="00102664" w:rsidRDefault="00584095" w:rsidP="008041EC">
      <w:pPr>
        <w:spacing w:line="360" w:lineRule="exact"/>
        <w:ind w:firstLine="709"/>
        <w:contextualSpacing/>
        <w:rPr>
          <w:rFonts w:ascii="PT Astra Serif" w:hAnsi="PT Astra Serif"/>
          <w:sz w:val="28"/>
          <w:szCs w:val="28"/>
        </w:rPr>
      </w:pPr>
    </w:p>
    <w:p w14:paraId="4D093FFE" w14:textId="77777777" w:rsidR="002A3D53" w:rsidRPr="00102664" w:rsidRDefault="002A3D53" w:rsidP="008041EC">
      <w:pPr>
        <w:pStyle w:val="af8"/>
        <w:numPr>
          <w:ilvl w:val="0"/>
          <w:numId w:val="32"/>
        </w:numPr>
        <w:tabs>
          <w:tab w:val="left" w:pos="1276"/>
        </w:tabs>
        <w:suppressAutoHyphens w:val="0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>Основания для отказа в предоставлении Услуги приведены в таблице № 3 приложения к настоящему Административному регламенту.</w:t>
      </w:r>
    </w:p>
    <w:p w14:paraId="76E8CCCF" w14:textId="77777777" w:rsidR="002A3D53" w:rsidRPr="00102664" w:rsidRDefault="002A3D53" w:rsidP="008041EC">
      <w:pPr>
        <w:numPr>
          <w:ilvl w:val="0"/>
          <w:numId w:val="32"/>
        </w:numPr>
        <w:tabs>
          <w:tab w:val="left" w:pos="1276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 xml:space="preserve"> Срок принятия решения о предоставлении (об отказе в предоставлении) Услуги, исчисляется с даты получения Органом местного самоуправления всех сведений, необходимых для принятия решения, и составляет 1 рабочий день.</w:t>
      </w:r>
    </w:p>
    <w:p w14:paraId="5C0623B9" w14:textId="77777777" w:rsidR="00584095" w:rsidRPr="00102664" w:rsidRDefault="00584095" w:rsidP="008041EC">
      <w:pPr>
        <w:pStyle w:val="aff7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</w:p>
    <w:p w14:paraId="72955A3A" w14:textId="77777777" w:rsidR="00584095" w:rsidRPr="00102664" w:rsidRDefault="00584095" w:rsidP="008041EC">
      <w:pPr>
        <w:widowControl w:val="0"/>
        <w:spacing w:line="360" w:lineRule="exact"/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102664">
        <w:rPr>
          <w:rFonts w:ascii="PT Astra Serif" w:hAnsi="PT Astra Serif"/>
          <w:b/>
          <w:sz w:val="28"/>
          <w:szCs w:val="28"/>
        </w:rPr>
        <w:t>Предоставление результата муниципальной услуги</w:t>
      </w:r>
    </w:p>
    <w:p w14:paraId="66B36418" w14:textId="77777777" w:rsidR="00584095" w:rsidRPr="00102664" w:rsidRDefault="00584095" w:rsidP="008041EC">
      <w:pPr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14:paraId="0B13E4D5" w14:textId="77777777" w:rsidR="00102664" w:rsidRPr="00102664" w:rsidRDefault="00102664" w:rsidP="008041EC">
      <w:pPr>
        <w:pStyle w:val="af8"/>
        <w:numPr>
          <w:ilvl w:val="0"/>
          <w:numId w:val="32"/>
        </w:numPr>
        <w:tabs>
          <w:tab w:val="left" w:pos="1276"/>
        </w:tabs>
        <w:suppressAutoHyphens w:val="0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>Способы получения результата предоставления Услуги:</w:t>
      </w:r>
    </w:p>
    <w:p w14:paraId="153E7960" w14:textId="77777777" w:rsidR="00102664" w:rsidRPr="00102664" w:rsidRDefault="00102664" w:rsidP="008041EC">
      <w:pPr>
        <w:numPr>
          <w:ilvl w:val="1"/>
          <w:numId w:val="37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 xml:space="preserve">посредством почтового отправления — документ на бумажном носителе; </w:t>
      </w:r>
    </w:p>
    <w:p w14:paraId="18C321FB" w14:textId="77777777" w:rsidR="00102664" w:rsidRPr="00102664" w:rsidRDefault="00102664" w:rsidP="008041EC">
      <w:pPr>
        <w:numPr>
          <w:ilvl w:val="1"/>
          <w:numId w:val="37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 xml:space="preserve">в </w:t>
      </w:r>
      <w:proofErr w:type="gramStart"/>
      <w:r w:rsidRPr="00102664">
        <w:rPr>
          <w:rFonts w:ascii="PT Astra Serif" w:hAnsi="PT Astra Serif"/>
          <w:sz w:val="28"/>
          <w:szCs w:val="28"/>
        </w:rPr>
        <w:t>МФЦ  —</w:t>
      </w:r>
      <w:proofErr w:type="gramEnd"/>
      <w:r w:rsidRPr="00102664">
        <w:rPr>
          <w:rFonts w:ascii="PT Astra Serif" w:hAnsi="PT Astra Serif"/>
          <w:sz w:val="28"/>
          <w:szCs w:val="28"/>
        </w:rPr>
        <w:t xml:space="preserve"> документ на бумажном носителе; </w:t>
      </w:r>
    </w:p>
    <w:p w14:paraId="10FB6650" w14:textId="77777777" w:rsidR="00102664" w:rsidRPr="00102664" w:rsidRDefault="00102664" w:rsidP="008041EC">
      <w:pPr>
        <w:numPr>
          <w:ilvl w:val="1"/>
          <w:numId w:val="37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 xml:space="preserve"> в личном кабинете на Едином портале — в форме электронного документа, подписанного усиленной квалифицированной электронной подписью.</w:t>
      </w:r>
    </w:p>
    <w:p w14:paraId="1790D385" w14:textId="77777777" w:rsidR="00102664" w:rsidRPr="00102664" w:rsidRDefault="00102664" w:rsidP="008041EC">
      <w:pPr>
        <w:numPr>
          <w:ilvl w:val="0"/>
          <w:numId w:val="32"/>
        </w:numPr>
        <w:tabs>
          <w:tab w:val="left" w:pos="1276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>Предоставление результата Услуги осуществляется в срок, не превышающий 1 рабочего дня с даты принятия решения о предоставлении (об отказе в предоставлении) Услуги.</w:t>
      </w:r>
    </w:p>
    <w:p w14:paraId="2A0F6198" w14:textId="77777777" w:rsidR="00102664" w:rsidRPr="00102664" w:rsidRDefault="00102664" w:rsidP="008041EC">
      <w:pPr>
        <w:numPr>
          <w:ilvl w:val="0"/>
          <w:numId w:val="32"/>
        </w:numPr>
        <w:tabs>
          <w:tab w:val="left" w:pos="1276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lastRenderedPageBreak/>
        <w:t>Результат предоставления Услуги предоставляется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</w:t>
      </w:r>
      <w:r w:rsidRPr="00102664">
        <w:rPr>
          <w:rStyle w:val="1a"/>
          <w:rFonts w:ascii="PT Astra Serif" w:hAnsi="PT Astra Serif"/>
          <w:sz w:val="28"/>
          <w:szCs w:val="28"/>
        </w:rPr>
        <w:t xml:space="preserve">ния (для юридических лиц) </w:t>
      </w:r>
      <w:r w:rsidRPr="00102664">
        <w:rPr>
          <w:rFonts w:ascii="PT Astra Serif" w:hAnsi="PT Astra Serif"/>
          <w:sz w:val="28"/>
          <w:szCs w:val="28"/>
        </w:rPr>
        <w:t>при обращении в МФЦ или посредством Единого портала.</w:t>
      </w:r>
    </w:p>
    <w:p w14:paraId="2B1FDA9D" w14:textId="77777777" w:rsidR="00102664" w:rsidRPr="00102664" w:rsidRDefault="00102664" w:rsidP="008041EC">
      <w:pPr>
        <w:numPr>
          <w:ilvl w:val="0"/>
          <w:numId w:val="32"/>
        </w:numPr>
        <w:tabs>
          <w:tab w:val="left" w:pos="1276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02664">
        <w:rPr>
          <w:rStyle w:val="1a"/>
          <w:rFonts w:ascii="PT Astra Serif" w:hAnsi="PT Astra Serif"/>
          <w:sz w:val="28"/>
          <w:szCs w:val="28"/>
        </w:rPr>
        <w:t xml:space="preserve">Заявителю предлагается оценить удобство процесса получения Услуги путем прохождения опроса, размещенного на официальном сайте Органа власти в </w:t>
      </w:r>
      <w:r w:rsidRPr="00102664">
        <w:rPr>
          <w:rFonts w:ascii="PT Astra Serif" w:hAnsi="PT Astra Serif"/>
          <w:sz w:val="28"/>
          <w:szCs w:val="28"/>
        </w:rPr>
        <w:t>информационно-телекоммуникационной сети</w:t>
      </w:r>
      <w:r w:rsidRPr="00102664">
        <w:rPr>
          <w:rStyle w:val="1a"/>
          <w:rFonts w:ascii="PT Astra Serif" w:hAnsi="PT Astra Serif"/>
          <w:sz w:val="28"/>
          <w:szCs w:val="28"/>
        </w:rPr>
        <w:t xml:space="preserve"> «Интернет».</w:t>
      </w:r>
    </w:p>
    <w:p w14:paraId="00127D13" w14:textId="77777777" w:rsidR="00102664" w:rsidRPr="00102664" w:rsidRDefault="00102664" w:rsidP="008041EC">
      <w:pPr>
        <w:widowControl w:val="0"/>
        <w:tabs>
          <w:tab w:val="left" w:pos="1276"/>
        </w:tabs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14:paraId="6054F2AE" w14:textId="77777777" w:rsidR="00584095" w:rsidRPr="00102664" w:rsidRDefault="00584095" w:rsidP="008041EC">
      <w:pPr>
        <w:spacing w:line="360" w:lineRule="exact"/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102664">
        <w:rPr>
          <w:rFonts w:ascii="PT Astra Serif" w:hAnsi="PT Astra Serif"/>
          <w:b/>
          <w:sz w:val="28"/>
          <w:szCs w:val="28"/>
        </w:rPr>
        <w:t>Процедура получения дополнительных сведений от заявителя.</w:t>
      </w:r>
    </w:p>
    <w:p w14:paraId="35EEE091" w14:textId="77777777" w:rsidR="00584095" w:rsidRPr="00102664" w:rsidRDefault="00584095" w:rsidP="008041EC">
      <w:pPr>
        <w:spacing w:line="360" w:lineRule="exact"/>
        <w:ind w:firstLine="709"/>
        <w:contextualSpacing/>
        <w:jc w:val="center"/>
        <w:rPr>
          <w:rFonts w:ascii="PT Astra Serif" w:hAnsi="PT Astra Serif"/>
          <w:color w:val="000000"/>
          <w:sz w:val="28"/>
          <w:szCs w:val="28"/>
        </w:rPr>
      </w:pPr>
    </w:p>
    <w:p w14:paraId="2829FC9C" w14:textId="77777777" w:rsidR="00584095" w:rsidRPr="00102664" w:rsidRDefault="00584095" w:rsidP="008041EC">
      <w:pPr>
        <w:spacing w:line="360" w:lineRule="exact"/>
        <w:ind w:firstLine="709"/>
        <w:contextualSpacing/>
        <w:jc w:val="center"/>
        <w:rPr>
          <w:rFonts w:ascii="PT Astra Serif" w:hAnsi="PT Astra Serif"/>
          <w:color w:val="000000"/>
          <w:sz w:val="28"/>
          <w:szCs w:val="28"/>
        </w:rPr>
      </w:pPr>
      <w:r w:rsidRPr="00102664">
        <w:rPr>
          <w:rFonts w:ascii="PT Astra Serif" w:hAnsi="PT Astra Serif"/>
          <w:color w:val="000000"/>
          <w:sz w:val="28"/>
          <w:szCs w:val="28"/>
        </w:rPr>
        <w:t>Получение дополнительных сведений от заявителя не предусмотрено</w:t>
      </w:r>
    </w:p>
    <w:p w14:paraId="6DCCAFA8" w14:textId="77777777" w:rsidR="00584095" w:rsidRPr="00102664" w:rsidRDefault="00584095" w:rsidP="008041EC">
      <w:pPr>
        <w:pStyle w:val="ConsPlusNormal"/>
        <w:tabs>
          <w:tab w:val="left" w:pos="7788"/>
        </w:tabs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14:paraId="607BA8B4" w14:textId="77777777" w:rsidR="00584095" w:rsidRPr="00102664" w:rsidRDefault="00584095" w:rsidP="008041EC">
      <w:pPr>
        <w:pStyle w:val="aff2"/>
        <w:numPr>
          <w:ilvl w:val="0"/>
          <w:numId w:val="8"/>
        </w:numPr>
        <w:spacing w:before="0" w:beforeAutospacing="0" w:after="0" w:afterAutospacing="0" w:line="360" w:lineRule="exact"/>
        <w:ind w:left="0" w:firstLine="709"/>
        <w:rPr>
          <w:rFonts w:ascii="PT Astra Serif" w:hAnsi="PT Astra Serif"/>
          <w:b/>
          <w:color w:val="000000"/>
          <w:sz w:val="28"/>
          <w:szCs w:val="28"/>
        </w:rPr>
      </w:pPr>
      <w:r w:rsidRPr="00102664">
        <w:rPr>
          <w:rFonts w:ascii="PT Astra Serif" w:hAnsi="PT Astra Serif"/>
          <w:b/>
          <w:color w:val="000000"/>
          <w:sz w:val="28"/>
          <w:szCs w:val="28"/>
        </w:rPr>
        <w:t>Способы информирования заявителя об изменении статуса рассмотрения запроса о предоставлении муниципальной услуги</w:t>
      </w:r>
    </w:p>
    <w:p w14:paraId="0303F828" w14:textId="77777777" w:rsidR="00584095" w:rsidRPr="00102664" w:rsidRDefault="00584095" w:rsidP="008041EC">
      <w:pPr>
        <w:pStyle w:val="aff2"/>
        <w:spacing w:before="0" w:beforeAutospacing="0" w:after="0" w:afterAutospacing="0" w:line="360" w:lineRule="exact"/>
        <w:ind w:firstLine="709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14:paraId="4A53C62F" w14:textId="77777777" w:rsidR="00102664" w:rsidRPr="00102664" w:rsidRDefault="00102664" w:rsidP="008041EC">
      <w:pPr>
        <w:numPr>
          <w:ilvl w:val="0"/>
          <w:numId w:val="32"/>
        </w:numPr>
        <w:tabs>
          <w:tab w:val="left" w:pos="1276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>Перечень способов информирования заявителя об изменении статуса рассмотрения запроса:</w:t>
      </w:r>
    </w:p>
    <w:p w14:paraId="0AE6E700" w14:textId="77777777" w:rsidR="00102664" w:rsidRPr="00102664" w:rsidRDefault="00102664" w:rsidP="008041EC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>а) посредством Единого портала;</w:t>
      </w:r>
    </w:p>
    <w:p w14:paraId="5738A106" w14:textId="77777777" w:rsidR="00102664" w:rsidRPr="00102664" w:rsidRDefault="00102664" w:rsidP="008041EC">
      <w:pPr>
        <w:widowControl w:val="0"/>
        <w:tabs>
          <w:tab w:val="left" w:pos="1276"/>
        </w:tabs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>б) посредством телефонной связи.</w:t>
      </w:r>
    </w:p>
    <w:p w14:paraId="32863B99" w14:textId="77777777" w:rsidR="00584095" w:rsidRPr="00102664" w:rsidRDefault="00584095" w:rsidP="008041EC">
      <w:pPr>
        <w:pStyle w:val="aff2"/>
        <w:pageBreakBefore/>
        <w:spacing w:before="0" w:beforeAutospacing="0" w:after="0" w:afterAutospacing="0"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lastRenderedPageBreak/>
        <w:tab/>
        <w:t xml:space="preserve">Приложение № 1 </w:t>
      </w:r>
    </w:p>
    <w:p w14:paraId="62A91CF2" w14:textId="77777777" w:rsidR="00584095" w:rsidRPr="00102664" w:rsidRDefault="00584095" w:rsidP="008041EC">
      <w:pPr>
        <w:pStyle w:val="aff2"/>
        <w:spacing w:before="0" w:beforeAutospacing="0" w:after="0" w:afterAutospacing="0"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ab/>
      </w:r>
      <w:r w:rsidRPr="00102664">
        <w:rPr>
          <w:rFonts w:ascii="PT Astra Serif" w:hAnsi="PT Astra Serif"/>
          <w:sz w:val="28"/>
          <w:szCs w:val="28"/>
        </w:rPr>
        <w:tab/>
      </w:r>
      <w:r w:rsidRPr="00102664">
        <w:rPr>
          <w:rFonts w:ascii="PT Astra Serif" w:hAnsi="PT Astra Serif"/>
          <w:sz w:val="28"/>
          <w:szCs w:val="28"/>
        </w:rPr>
        <w:tab/>
      </w:r>
      <w:r w:rsidRPr="00102664">
        <w:rPr>
          <w:rFonts w:ascii="PT Astra Serif" w:hAnsi="PT Astra Serif"/>
          <w:sz w:val="28"/>
          <w:szCs w:val="28"/>
        </w:rPr>
        <w:tab/>
        <w:t xml:space="preserve">к Административному регламенту </w:t>
      </w:r>
    </w:p>
    <w:p w14:paraId="0CC84AE1" w14:textId="77777777" w:rsidR="00584095" w:rsidRPr="00102664" w:rsidRDefault="00584095" w:rsidP="008041EC">
      <w:pPr>
        <w:pStyle w:val="aff2"/>
        <w:spacing w:before="0" w:beforeAutospacing="0" w:after="0" w:afterAutospacing="0" w:line="360" w:lineRule="exact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</w:p>
    <w:p w14:paraId="7AED60D8" w14:textId="77777777" w:rsidR="00102664" w:rsidRPr="00102664" w:rsidRDefault="00102664" w:rsidP="008041EC">
      <w:pPr>
        <w:widowControl w:val="0"/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02664">
        <w:rPr>
          <w:rFonts w:ascii="PT Astra Serif" w:hAnsi="PT Astra Serif"/>
          <w:b/>
          <w:sz w:val="28"/>
          <w:szCs w:val="28"/>
        </w:rPr>
        <w:t>ПЕРЕЧЕНЬ</w:t>
      </w:r>
    </w:p>
    <w:p w14:paraId="7FA926C4" w14:textId="77777777" w:rsidR="00102664" w:rsidRPr="00102664" w:rsidRDefault="00102664" w:rsidP="008041EC">
      <w:pPr>
        <w:widowControl w:val="0"/>
        <w:spacing w:line="360" w:lineRule="exact"/>
        <w:ind w:firstLine="709"/>
        <w:jc w:val="center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b/>
          <w:sz w:val="28"/>
          <w:szCs w:val="28"/>
        </w:rPr>
        <w:t xml:space="preserve">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ЗАПРОСА О ПРЕДОСТАВЛЕНИИ </w:t>
      </w:r>
      <w:proofErr w:type="gramStart"/>
      <w:r w:rsidRPr="00102664">
        <w:rPr>
          <w:rFonts w:ascii="PT Astra Serif" w:hAnsi="PT Astra Serif"/>
          <w:b/>
          <w:sz w:val="28"/>
          <w:szCs w:val="28"/>
        </w:rPr>
        <w:t>МУНИЦИПАЛЬНОЙ  УСЛУГИ</w:t>
      </w:r>
      <w:proofErr w:type="gramEnd"/>
      <w:r w:rsidRPr="00102664">
        <w:rPr>
          <w:rFonts w:ascii="PT Astra Serif" w:hAnsi="PT Astra Serif"/>
          <w:b/>
          <w:sz w:val="28"/>
          <w:szCs w:val="28"/>
        </w:rPr>
        <w:t xml:space="preserve"> И ДОКУМЕНТОВ, НЕОБХОДИМЫХ ДЛЯ ПРЕДОСТАВЛЕНИЯ МУНИЦИПАЛЬНОЙ</w:t>
      </w:r>
    </w:p>
    <w:p w14:paraId="1741276A" w14:textId="77777777" w:rsidR="00102664" w:rsidRPr="00102664" w:rsidRDefault="00102664" w:rsidP="008041EC">
      <w:pPr>
        <w:widowControl w:val="0"/>
        <w:spacing w:line="360" w:lineRule="exact"/>
        <w:ind w:firstLine="709"/>
        <w:jc w:val="center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b/>
          <w:sz w:val="28"/>
          <w:szCs w:val="28"/>
        </w:rPr>
        <w:t xml:space="preserve"> УСЛУГИ, ОСНОВАНИЙ ДЛЯ ПРИОСТАНОВЛЕНИЯ ПРЕДОСТАВЛЕНИЯ МУНИЦИПАЛЬНОЙ УСЛУГИ ИЛИ ОТКАЗА В ПРЕДОСТАВЛЕНИИ МУНИЦИПАЛЬНОЙ УСЛУГИ, ФОРМЫ ЗАПРОСОВ </w:t>
      </w:r>
      <w:r w:rsidRPr="00102664">
        <w:rPr>
          <w:rFonts w:ascii="PT Astra Serif" w:hAnsi="PT Astra Serif"/>
          <w:b/>
          <w:sz w:val="28"/>
          <w:szCs w:val="28"/>
        </w:rPr>
        <w:br/>
        <w:t>О ПРЕДОСТАВЛЕНИИ МУНИЦИПАЛЬНОЙ УСЛУГИ</w:t>
      </w:r>
    </w:p>
    <w:p w14:paraId="3991CAE0" w14:textId="77777777" w:rsidR="00102664" w:rsidRPr="00102664" w:rsidRDefault="00102664" w:rsidP="008041EC">
      <w:pPr>
        <w:widowControl w:val="0"/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2920C426" w14:textId="77777777" w:rsidR="00102664" w:rsidRPr="00102664" w:rsidRDefault="00102664" w:rsidP="008041EC">
      <w:pPr>
        <w:widowControl w:val="0"/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02664">
        <w:rPr>
          <w:rFonts w:ascii="PT Astra Serif" w:hAnsi="PT Astra Serif"/>
          <w:b/>
          <w:sz w:val="28"/>
          <w:szCs w:val="28"/>
        </w:rPr>
        <w:t>I. Перечень условных обозначений и сокращений</w:t>
      </w:r>
    </w:p>
    <w:p w14:paraId="6911B84C" w14:textId="77777777" w:rsidR="00102664" w:rsidRPr="00102664" w:rsidRDefault="00102664" w:rsidP="008041EC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67D83B49" w14:textId="77777777" w:rsidR="00102664" w:rsidRPr="00102664" w:rsidRDefault="00102664" w:rsidP="008041EC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>Единый портал — федеральная государственная информационная система «Единый портал государственных и муниципальных услуг (функций)»;</w:t>
      </w:r>
    </w:p>
    <w:p w14:paraId="6D674D23" w14:textId="77777777" w:rsidR="00102664" w:rsidRPr="00102664" w:rsidRDefault="00102664" w:rsidP="008041EC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>Услуга — муниципальная услуга</w:t>
      </w:r>
      <w:r w:rsidRPr="00102664">
        <w:rPr>
          <w:rStyle w:val="1a"/>
          <w:rFonts w:ascii="PT Astra Serif" w:hAnsi="PT Astra Serif"/>
          <w:sz w:val="28"/>
          <w:szCs w:val="28"/>
        </w:rPr>
        <w:t xml:space="preserve"> «Выдача разрешения на ввод объекта в эксплуатацию»;</w:t>
      </w:r>
    </w:p>
    <w:p w14:paraId="2F072DF4" w14:textId="77777777" w:rsidR="00102664" w:rsidRPr="00102664" w:rsidRDefault="00102664" w:rsidP="008041EC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>Административный регламент</w:t>
      </w:r>
      <w:r w:rsidRPr="00102664">
        <w:rPr>
          <w:rStyle w:val="1a"/>
          <w:rFonts w:ascii="PT Astra Serif" w:hAnsi="PT Astra Serif"/>
          <w:sz w:val="28"/>
          <w:szCs w:val="28"/>
        </w:rPr>
        <w:t xml:space="preserve"> — административный регламент предоставления муниципальной услуги «Выдача разрешения на ввод объекта в эксплуатацию»;</w:t>
      </w:r>
    </w:p>
    <w:p w14:paraId="417AB565" w14:textId="77777777" w:rsidR="00102664" w:rsidRPr="00102664" w:rsidRDefault="00102664" w:rsidP="008041EC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102664">
        <w:rPr>
          <w:rStyle w:val="1a"/>
          <w:rFonts w:ascii="PT Astra Serif" w:hAnsi="PT Astra Serif"/>
          <w:sz w:val="28"/>
          <w:szCs w:val="28"/>
        </w:rPr>
        <w:t>категории (признаки) заявителей — категории (пр</w:t>
      </w:r>
      <w:r w:rsidRPr="00102664">
        <w:rPr>
          <w:rFonts w:ascii="PT Astra Serif" w:hAnsi="PT Astra Serif"/>
          <w:sz w:val="28"/>
          <w:szCs w:val="28"/>
        </w:rPr>
        <w:t>изнаки)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(функций)»;</w:t>
      </w:r>
    </w:p>
    <w:p w14:paraId="1B8DAFAC" w14:textId="77777777" w:rsidR="00102664" w:rsidRPr="00102664" w:rsidRDefault="00102664" w:rsidP="008041EC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shd w:val="clear" w:color="auto" w:fill="FFE779"/>
        </w:rPr>
      </w:pPr>
      <w:r w:rsidRPr="00102664">
        <w:rPr>
          <w:rFonts w:ascii="PT Astra Serif" w:hAnsi="PT Astra Serif"/>
          <w:sz w:val="28"/>
          <w:szCs w:val="28"/>
        </w:rPr>
        <w:t>Орган местного самоуправления —администрация муниципального образования;</w:t>
      </w:r>
    </w:p>
    <w:p w14:paraId="25991401" w14:textId="77777777" w:rsidR="00102664" w:rsidRPr="00102664" w:rsidRDefault="00102664" w:rsidP="008041EC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proofErr w:type="spellStart"/>
      <w:r w:rsidRPr="00102664">
        <w:rPr>
          <w:rFonts w:ascii="PT Astra Serif" w:hAnsi="PT Astra Serif"/>
          <w:sz w:val="28"/>
          <w:szCs w:val="28"/>
        </w:rPr>
        <w:t>ГрК</w:t>
      </w:r>
      <w:proofErr w:type="spellEnd"/>
      <w:r w:rsidRPr="00102664">
        <w:rPr>
          <w:rFonts w:ascii="PT Astra Serif" w:hAnsi="PT Astra Serif"/>
          <w:sz w:val="28"/>
          <w:szCs w:val="28"/>
        </w:rPr>
        <w:t xml:space="preserve"> РФ — Градостроительный кодекс Российской Федерации;</w:t>
      </w:r>
    </w:p>
    <w:p w14:paraId="7CA13EE1" w14:textId="77777777" w:rsidR="00102664" w:rsidRPr="00102664" w:rsidRDefault="00102664" w:rsidP="008041EC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>запрос — заявление о предоставлении муниципальной услуги;</w:t>
      </w:r>
    </w:p>
    <w:p w14:paraId="50F639BE" w14:textId="77777777" w:rsidR="00102664" w:rsidRPr="00102664" w:rsidRDefault="00102664" w:rsidP="008041EC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shd w:val="clear" w:color="auto" w:fill="92FF99"/>
        </w:rPr>
      </w:pPr>
      <w:r w:rsidRPr="00102664">
        <w:rPr>
          <w:rFonts w:ascii="PT Astra Serif" w:hAnsi="PT Astra Serif"/>
          <w:sz w:val="28"/>
          <w:szCs w:val="28"/>
        </w:rPr>
        <w:t>документы — документы и (или) информация, необходимые для предоставления муниципальной услуги;</w:t>
      </w:r>
    </w:p>
    <w:p w14:paraId="11121F8B" w14:textId="77777777" w:rsidR="00102664" w:rsidRPr="00102664" w:rsidRDefault="00102664" w:rsidP="008041EC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t>МФЦ — государственное бюджетное учреждение Тульской области «Многофункциональный центр предоставления государственных и муниципальных услуг».</w:t>
      </w:r>
    </w:p>
    <w:p w14:paraId="7F50D216" w14:textId="77777777" w:rsidR="00102664" w:rsidRPr="00102664" w:rsidRDefault="00102664" w:rsidP="008041EC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102664">
        <w:rPr>
          <w:rFonts w:ascii="PT Astra Serif" w:hAnsi="PT Astra Serif"/>
          <w:sz w:val="28"/>
          <w:szCs w:val="28"/>
        </w:rPr>
        <w:br w:type="page"/>
      </w:r>
    </w:p>
    <w:p w14:paraId="5A9897D7" w14:textId="77777777" w:rsidR="00584095" w:rsidRDefault="00584095" w:rsidP="00584095">
      <w:pPr>
        <w:pStyle w:val="aff2"/>
        <w:pageBreakBefore/>
        <w:spacing w:before="0" w:after="0"/>
        <w:ind w:firstLine="709"/>
        <w:jc w:val="right"/>
        <w:rPr>
          <w:rFonts w:ascii="PT Astra Serif" w:hAnsi="PT Astra Serif"/>
          <w:sz w:val="28"/>
          <w:szCs w:val="28"/>
        </w:rPr>
        <w:sectPr w:rsidR="00584095" w:rsidSect="00584095">
          <w:headerReference w:type="default" r:id="rId10"/>
          <w:pgSz w:w="11906" w:h="16838"/>
          <w:pgMar w:top="1135" w:right="849" w:bottom="851" w:left="1418" w:header="709" w:footer="709" w:gutter="0"/>
          <w:cols w:space="708"/>
          <w:titlePg/>
          <w:docGrid w:linePitch="360"/>
        </w:sectPr>
      </w:pPr>
    </w:p>
    <w:p w14:paraId="2B060B11" w14:textId="77777777" w:rsidR="00584095" w:rsidRPr="00863E63" w:rsidRDefault="00584095" w:rsidP="00726DEC">
      <w:pPr>
        <w:pStyle w:val="aff2"/>
        <w:pageBreakBefore/>
        <w:spacing w:before="0" w:beforeAutospacing="0" w:after="0" w:afterAutospacing="0"/>
        <w:ind w:firstLine="709"/>
        <w:jc w:val="right"/>
        <w:rPr>
          <w:rFonts w:ascii="PT Astra Serif" w:hAnsi="PT Astra Serif"/>
          <w:sz w:val="28"/>
          <w:szCs w:val="28"/>
        </w:rPr>
      </w:pPr>
      <w:r w:rsidRPr="00863E63">
        <w:rPr>
          <w:rFonts w:ascii="PT Astra Serif" w:hAnsi="PT Astra Serif"/>
          <w:sz w:val="28"/>
          <w:szCs w:val="28"/>
        </w:rPr>
        <w:lastRenderedPageBreak/>
        <w:t xml:space="preserve">Приложение № 2 </w:t>
      </w:r>
    </w:p>
    <w:p w14:paraId="21E35D99" w14:textId="77777777" w:rsidR="00584095" w:rsidRPr="00863E63" w:rsidRDefault="00584095" w:rsidP="00726DEC">
      <w:pPr>
        <w:pStyle w:val="aff2"/>
        <w:spacing w:before="0" w:beforeAutospacing="0" w:after="0" w:afterAutospacing="0"/>
        <w:ind w:firstLine="709"/>
        <w:jc w:val="right"/>
        <w:rPr>
          <w:rFonts w:ascii="PT Astra Serif" w:hAnsi="PT Astra Serif"/>
          <w:sz w:val="28"/>
          <w:szCs w:val="28"/>
        </w:rPr>
      </w:pPr>
      <w:r w:rsidRPr="00863E63">
        <w:rPr>
          <w:rFonts w:ascii="PT Astra Serif" w:hAnsi="PT Astra Serif"/>
          <w:sz w:val="28"/>
          <w:szCs w:val="28"/>
        </w:rPr>
        <w:tab/>
      </w:r>
      <w:r w:rsidRPr="00863E63">
        <w:rPr>
          <w:rFonts w:ascii="PT Astra Serif" w:hAnsi="PT Astra Serif"/>
          <w:sz w:val="28"/>
          <w:szCs w:val="28"/>
        </w:rPr>
        <w:tab/>
      </w:r>
      <w:r w:rsidRPr="00863E63">
        <w:rPr>
          <w:rFonts w:ascii="PT Astra Serif" w:hAnsi="PT Astra Serif"/>
          <w:sz w:val="28"/>
          <w:szCs w:val="28"/>
        </w:rPr>
        <w:tab/>
      </w:r>
      <w:r w:rsidRPr="00863E63">
        <w:rPr>
          <w:rFonts w:ascii="PT Astra Serif" w:hAnsi="PT Astra Serif"/>
          <w:sz w:val="28"/>
          <w:szCs w:val="28"/>
        </w:rPr>
        <w:tab/>
        <w:t xml:space="preserve">к Административному регламенту </w:t>
      </w:r>
    </w:p>
    <w:p w14:paraId="2A8A88EE" w14:textId="77777777" w:rsidR="00584095" w:rsidRDefault="00584095" w:rsidP="00584095">
      <w:pPr>
        <w:keepNext/>
        <w:keepLines/>
        <w:spacing w:before="120" w:after="120"/>
        <w:jc w:val="center"/>
        <w:outlineLvl w:val="1"/>
        <w:rPr>
          <w:b/>
          <w:bCs/>
          <w:sz w:val="26"/>
          <w:szCs w:val="26"/>
          <w:lang w:eastAsia="ru-RU"/>
        </w:rPr>
      </w:pPr>
      <w:r w:rsidRPr="00AF41E7">
        <w:rPr>
          <w:b/>
          <w:bCs/>
          <w:sz w:val="26"/>
          <w:szCs w:val="26"/>
          <w:lang w:eastAsia="ru-RU"/>
        </w:rPr>
        <w:t>Идентификатор категорий (признаков) заявителя</w:t>
      </w: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1823"/>
        <w:gridCol w:w="5870"/>
        <w:gridCol w:w="1946"/>
        <w:gridCol w:w="28"/>
      </w:tblGrid>
      <w:tr w:rsidR="00102664" w14:paraId="49BFCDF4" w14:textId="77777777" w:rsidTr="009623C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3DDD7" w14:textId="77777777" w:rsidR="00102664" w:rsidRDefault="00102664" w:rsidP="009623C3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№ </w:t>
            </w:r>
          </w:p>
          <w:p w14:paraId="5252509B" w14:textId="77777777" w:rsidR="00102664" w:rsidRDefault="00102664" w:rsidP="009623C3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п/п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B196F" w14:textId="77777777" w:rsidR="00102664" w:rsidRDefault="00102664" w:rsidP="009623C3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Признак заявителя 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B89F8" w14:textId="77777777" w:rsidR="00102664" w:rsidRDefault="00102664" w:rsidP="009623C3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Значения признака заявителя 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8D658" w14:textId="77777777" w:rsidR="00102664" w:rsidRDefault="00102664" w:rsidP="009623C3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Идентификаторы категорий (признаков)  </w:t>
            </w: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B3D358" w14:textId="77777777" w:rsidR="00102664" w:rsidRDefault="00102664" w:rsidP="009623C3"/>
        </w:tc>
      </w:tr>
      <w:tr w:rsidR="00102664" w14:paraId="71BE333B" w14:textId="77777777" w:rsidTr="009623C3">
        <w:tc>
          <w:tcPr>
            <w:tcW w:w="102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CF490" w14:textId="77777777" w:rsidR="00102664" w:rsidRDefault="00102664" w:rsidP="009623C3">
            <w:pPr>
              <w:widowControl w:val="0"/>
              <w:jc w:val="center"/>
            </w:pPr>
            <w:r>
              <w:rPr>
                <w:rFonts w:ascii="PT Astra Serif" w:hAnsi="PT Astra Serif"/>
              </w:rPr>
              <w:t>Результат муниципальной услу</w:t>
            </w:r>
            <w:r>
              <w:rPr>
                <w:rStyle w:val="1a"/>
                <w:rFonts w:ascii="PT Astra Serif" w:hAnsi="PT Astra Serif"/>
                <w:sz w:val="24"/>
              </w:rPr>
              <w:t>ги «Выдача разрешения на ввод объекта в эксплуатацию»</w:t>
            </w:r>
          </w:p>
          <w:p w14:paraId="494F19DE" w14:textId="77777777" w:rsidR="00102664" w:rsidRDefault="00102664" w:rsidP="009623C3">
            <w:pPr>
              <w:widowControl w:val="0"/>
              <w:jc w:val="center"/>
              <w:rPr>
                <w:rFonts w:ascii="PT Astra Serif" w:hAnsi="PT Astra Serif"/>
              </w:rPr>
            </w:pPr>
          </w:p>
          <w:p w14:paraId="7AA04684" w14:textId="77777777" w:rsidR="00102664" w:rsidRDefault="00102664" w:rsidP="009623C3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</w:tr>
      <w:tr w:rsidR="00102664" w14:paraId="673E9266" w14:textId="77777777" w:rsidTr="009623C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C05340" w14:textId="77777777" w:rsidR="00102664" w:rsidRDefault="00102664" w:rsidP="009623C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46789E" w14:textId="77777777" w:rsidR="00102664" w:rsidRDefault="00102664" w:rsidP="009623C3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Категория заявителя 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8E3259" w14:textId="77777777" w:rsidR="00102664" w:rsidRDefault="00102664" w:rsidP="009623C3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1. Физическое </w:t>
            </w:r>
            <w:proofErr w:type="gramStart"/>
            <w:r>
              <w:rPr>
                <w:rFonts w:ascii="PT Astra Serif" w:hAnsi="PT Astra Serif"/>
              </w:rPr>
              <w:t>лицо,  в</w:t>
            </w:r>
            <w:proofErr w:type="gramEnd"/>
            <w:r>
              <w:rPr>
                <w:rFonts w:ascii="PT Astra Serif" w:hAnsi="PT Astra Serif"/>
              </w:rPr>
              <w:t xml:space="preserve"> том числе индивидуальный предприниматель</w:t>
            </w:r>
          </w:p>
          <w:p w14:paraId="092E3802" w14:textId="77777777" w:rsidR="00102664" w:rsidRDefault="00102664" w:rsidP="009623C3">
            <w:pPr>
              <w:rPr>
                <w:rFonts w:ascii="PT Astra Serif" w:hAnsi="PT Astra Serif"/>
              </w:rPr>
            </w:pPr>
          </w:p>
          <w:p w14:paraId="4D2756A1" w14:textId="77777777" w:rsidR="00102664" w:rsidRDefault="00102664" w:rsidP="009623C3">
            <w:pPr>
              <w:rPr>
                <w:rFonts w:ascii="PT Astra Serif" w:hAnsi="PT Astra Serif"/>
              </w:rPr>
            </w:pPr>
          </w:p>
          <w:p w14:paraId="79333746" w14:textId="77777777" w:rsidR="00102664" w:rsidRDefault="00102664" w:rsidP="009623C3">
            <w:pPr>
              <w:rPr>
                <w:rFonts w:ascii="PT Astra Serif" w:hAnsi="PT Astra Serif"/>
              </w:rPr>
            </w:pP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C8200" w14:textId="77777777" w:rsidR="00102664" w:rsidRDefault="00102664" w:rsidP="009623C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</w:t>
            </w: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4005B" w14:textId="77777777" w:rsidR="00102664" w:rsidRDefault="00102664" w:rsidP="009623C3"/>
        </w:tc>
      </w:tr>
      <w:tr w:rsidR="00102664" w14:paraId="0FDA15D5" w14:textId="77777777" w:rsidTr="009623C3">
        <w:trPr>
          <w:trHeight w:val="69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835042" w14:textId="77777777" w:rsidR="00102664" w:rsidRDefault="00102664" w:rsidP="009623C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AAE1D2" w14:textId="77777777" w:rsidR="00102664" w:rsidRDefault="00102664" w:rsidP="009623C3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Категория заявителя 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A61A11" w14:textId="77777777" w:rsidR="00102664" w:rsidRDefault="00102664" w:rsidP="009623C3">
            <w:pPr>
              <w:rPr>
                <w:rFonts w:ascii="PT Astra Serif" w:hAnsi="PT Astra Serif"/>
                <w:shd w:val="clear" w:color="auto" w:fill="FFD821"/>
              </w:rPr>
            </w:pPr>
            <w:r>
              <w:rPr>
                <w:rFonts w:ascii="PT Astra Serif" w:hAnsi="PT Astra Serif"/>
              </w:rPr>
              <w:t>2. Юридическое лицо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42E3C8" w14:textId="77777777" w:rsidR="00102664" w:rsidRDefault="00102664" w:rsidP="009623C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</w:t>
            </w: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292ED2" w14:textId="77777777" w:rsidR="00102664" w:rsidRDefault="00102664" w:rsidP="009623C3"/>
          <w:p w14:paraId="3EF60CD9" w14:textId="77777777" w:rsidR="00102664" w:rsidRDefault="00102664" w:rsidP="009623C3"/>
          <w:p w14:paraId="0057C384" w14:textId="77777777" w:rsidR="00102664" w:rsidRDefault="00102664" w:rsidP="009623C3"/>
          <w:p w14:paraId="41F45AE5" w14:textId="77777777" w:rsidR="00102664" w:rsidRDefault="00102664" w:rsidP="009623C3"/>
          <w:p w14:paraId="564FE905" w14:textId="77777777" w:rsidR="00102664" w:rsidRDefault="00102664" w:rsidP="009623C3"/>
          <w:p w14:paraId="52AB4745" w14:textId="77777777" w:rsidR="00102664" w:rsidRDefault="00102664" w:rsidP="009623C3"/>
        </w:tc>
      </w:tr>
      <w:tr w:rsidR="00102664" w14:paraId="679845D2" w14:textId="77777777" w:rsidTr="009623C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845835" w14:textId="77777777" w:rsidR="00102664" w:rsidRDefault="00102664" w:rsidP="009623C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38BC33" w14:textId="77777777" w:rsidR="00102664" w:rsidRDefault="00102664" w:rsidP="009623C3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Категория заявителя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98CD49" w14:textId="77777777" w:rsidR="00102664" w:rsidRDefault="00102664" w:rsidP="009623C3">
            <w:pPr>
              <w:rPr>
                <w:rFonts w:ascii="PT Astra Serif" w:hAnsi="PT Astra Serif"/>
                <w:shd w:val="clear" w:color="auto" w:fill="FFD821"/>
              </w:rPr>
            </w:pPr>
            <w:r>
              <w:rPr>
                <w:rFonts w:ascii="PT Astra Serif" w:hAnsi="PT Astra Serif"/>
              </w:rPr>
              <w:t>3. Уполномоченный представитель</w:t>
            </w:r>
          </w:p>
          <w:p w14:paraId="6C0864C6" w14:textId="77777777" w:rsidR="00102664" w:rsidRDefault="00102664" w:rsidP="009623C3">
            <w:pPr>
              <w:rPr>
                <w:rFonts w:ascii="PT Astra Serif" w:hAnsi="PT Astra Serif"/>
                <w:shd w:val="clear" w:color="auto" w:fill="FFD821"/>
              </w:rPr>
            </w:pPr>
          </w:p>
          <w:p w14:paraId="190EF86B" w14:textId="77777777" w:rsidR="00102664" w:rsidRDefault="00102664" w:rsidP="009623C3">
            <w:pPr>
              <w:rPr>
                <w:rFonts w:ascii="PT Astra Serif" w:hAnsi="PT Astra Serif"/>
                <w:shd w:val="clear" w:color="auto" w:fill="FFD821"/>
              </w:rPr>
            </w:pPr>
          </w:p>
          <w:p w14:paraId="6E5CD757" w14:textId="77777777" w:rsidR="00102664" w:rsidRDefault="00102664" w:rsidP="009623C3">
            <w:pPr>
              <w:rPr>
                <w:rFonts w:ascii="PT Astra Serif" w:hAnsi="PT Astra Serif"/>
                <w:shd w:val="clear" w:color="auto" w:fill="FFD821"/>
              </w:rPr>
            </w:pPr>
          </w:p>
          <w:p w14:paraId="7ABE26D4" w14:textId="77777777" w:rsidR="00102664" w:rsidRDefault="00102664" w:rsidP="009623C3">
            <w:pPr>
              <w:rPr>
                <w:rFonts w:ascii="PT Astra Serif" w:hAnsi="PT Astra Serif"/>
                <w:shd w:val="clear" w:color="auto" w:fill="FFD821"/>
              </w:rPr>
            </w:pP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E48787" w14:textId="77777777" w:rsidR="00102664" w:rsidRDefault="00102664" w:rsidP="009623C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</w:t>
            </w:r>
          </w:p>
          <w:p w14:paraId="39303144" w14:textId="77777777" w:rsidR="00102664" w:rsidRDefault="00102664" w:rsidP="009623C3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DED4D9" w14:textId="77777777" w:rsidR="00102664" w:rsidRDefault="00102664" w:rsidP="009623C3"/>
        </w:tc>
      </w:tr>
    </w:tbl>
    <w:p w14:paraId="57BB83F2" w14:textId="77777777" w:rsidR="00584095" w:rsidRPr="00D42BBF" w:rsidRDefault="00584095" w:rsidP="00584095">
      <w:pPr>
        <w:keepNext/>
        <w:keepLines/>
        <w:spacing w:before="120" w:after="120"/>
        <w:jc w:val="center"/>
        <w:outlineLvl w:val="1"/>
        <w:rPr>
          <w:b/>
          <w:bCs/>
          <w:sz w:val="26"/>
          <w:szCs w:val="26"/>
          <w:lang w:eastAsia="ru-RU"/>
        </w:rPr>
      </w:pPr>
    </w:p>
    <w:p w14:paraId="4FC1C204" w14:textId="77777777" w:rsidR="00584095" w:rsidRPr="00863E63" w:rsidRDefault="00584095" w:rsidP="00726DEC">
      <w:pPr>
        <w:pStyle w:val="aff2"/>
        <w:pageBreakBefore/>
        <w:spacing w:before="0" w:beforeAutospacing="0" w:after="0" w:afterAutospacing="0"/>
        <w:ind w:firstLine="709"/>
        <w:jc w:val="right"/>
        <w:rPr>
          <w:rFonts w:ascii="PT Astra Serif" w:hAnsi="PT Astra Serif"/>
          <w:sz w:val="28"/>
          <w:szCs w:val="28"/>
        </w:rPr>
      </w:pPr>
      <w:r w:rsidRPr="00863E63">
        <w:rPr>
          <w:rFonts w:ascii="PT Astra Serif" w:hAnsi="PT Astra Serif"/>
          <w:sz w:val="28"/>
          <w:szCs w:val="28"/>
        </w:rPr>
        <w:lastRenderedPageBreak/>
        <w:t xml:space="preserve">Приложение № 3 </w:t>
      </w:r>
    </w:p>
    <w:p w14:paraId="573CEAE5" w14:textId="77777777" w:rsidR="00584095" w:rsidRDefault="00584095" w:rsidP="00726DEC">
      <w:pPr>
        <w:pStyle w:val="aff2"/>
        <w:spacing w:before="0" w:beforeAutospacing="0" w:after="0" w:afterAutospacing="0"/>
        <w:ind w:firstLine="709"/>
        <w:jc w:val="right"/>
        <w:rPr>
          <w:rFonts w:ascii="PT Astra Serif" w:hAnsi="PT Astra Serif"/>
          <w:sz w:val="28"/>
          <w:szCs w:val="28"/>
        </w:rPr>
      </w:pPr>
      <w:r w:rsidRPr="00863E63">
        <w:rPr>
          <w:rFonts w:ascii="PT Astra Serif" w:hAnsi="PT Astra Serif"/>
          <w:sz w:val="28"/>
          <w:szCs w:val="28"/>
        </w:rPr>
        <w:tab/>
      </w:r>
      <w:r w:rsidRPr="00863E63">
        <w:rPr>
          <w:rFonts w:ascii="PT Astra Serif" w:hAnsi="PT Astra Serif"/>
          <w:sz w:val="28"/>
          <w:szCs w:val="28"/>
        </w:rPr>
        <w:tab/>
      </w:r>
      <w:r w:rsidRPr="00863E63">
        <w:rPr>
          <w:rFonts w:ascii="PT Astra Serif" w:hAnsi="PT Astra Serif"/>
          <w:sz w:val="28"/>
          <w:szCs w:val="28"/>
        </w:rPr>
        <w:tab/>
      </w:r>
      <w:r w:rsidRPr="00863E63">
        <w:rPr>
          <w:rFonts w:ascii="PT Astra Serif" w:hAnsi="PT Astra Serif"/>
          <w:sz w:val="28"/>
          <w:szCs w:val="28"/>
        </w:rPr>
        <w:tab/>
        <w:t>к Административному регламенту</w:t>
      </w:r>
    </w:p>
    <w:p w14:paraId="570C2C0E" w14:textId="77777777" w:rsidR="00726DEC" w:rsidRPr="00863E63" w:rsidRDefault="00726DEC" w:rsidP="00726DEC">
      <w:pPr>
        <w:pStyle w:val="aff2"/>
        <w:spacing w:before="0" w:beforeAutospacing="0" w:after="0" w:afterAutospacing="0"/>
        <w:ind w:firstLine="709"/>
        <w:jc w:val="right"/>
        <w:rPr>
          <w:rFonts w:ascii="PT Astra Serif" w:hAnsi="PT Astra Serif"/>
          <w:sz w:val="28"/>
          <w:szCs w:val="28"/>
        </w:rPr>
      </w:pPr>
    </w:p>
    <w:p w14:paraId="0902FF43" w14:textId="77777777" w:rsidR="00584095" w:rsidRPr="00863E63" w:rsidRDefault="00584095" w:rsidP="00584095">
      <w:pPr>
        <w:keepNext/>
        <w:keepLines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863E63">
        <w:rPr>
          <w:rFonts w:ascii="PT Astra Serif" w:hAnsi="PT Astra Serif"/>
          <w:b/>
          <w:bCs/>
          <w:sz w:val="28"/>
          <w:szCs w:val="28"/>
          <w:lang w:eastAsia="ru-RU"/>
        </w:rPr>
        <w:t>Исчерпывающий перечень документов, необходимых для предоставления муниципальной услуги</w:t>
      </w:r>
    </w:p>
    <w:p w14:paraId="53076F93" w14:textId="77777777" w:rsidR="00584095" w:rsidRDefault="00584095" w:rsidP="00584095">
      <w:pPr>
        <w:keepNext/>
        <w:keepLines/>
        <w:jc w:val="center"/>
        <w:outlineLvl w:val="1"/>
        <w:rPr>
          <w:rFonts w:ascii="PT Astra Serif" w:hAnsi="PT Astra Serif"/>
          <w:b/>
          <w:sz w:val="28"/>
          <w:szCs w:val="28"/>
          <w:lang w:eastAsia="ru-RU"/>
        </w:rPr>
      </w:pPr>
      <w:r w:rsidRPr="00863E63">
        <w:rPr>
          <w:rFonts w:ascii="PT Astra Serif" w:hAnsi="PT Astra Serif"/>
          <w:b/>
          <w:sz w:val="28"/>
          <w:szCs w:val="28"/>
          <w:lang w:eastAsia="ru-RU"/>
        </w:rPr>
        <w:t xml:space="preserve">Документы, необходимые в соответствии с законодательными или иными нормативными правовыми актами Российской Федерации для предоставления муниципальной услуги </w:t>
      </w:r>
    </w:p>
    <w:p w14:paraId="5F504A1E" w14:textId="77777777" w:rsidR="00584095" w:rsidRPr="00FE6884" w:rsidRDefault="00584095" w:rsidP="00584095">
      <w:pPr>
        <w:keepNext/>
        <w:keepLines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863E63">
        <w:rPr>
          <w:rFonts w:ascii="PT Astra Serif" w:hAnsi="PT Astra Serif"/>
          <w:b/>
          <w:sz w:val="28"/>
          <w:szCs w:val="28"/>
          <w:lang w:eastAsia="ru-RU"/>
        </w:rPr>
        <w:t>«</w:t>
      </w:r>
      <w:r>
        <w:rPr>
          <w:rFonts w:ascii="PT Astra Serif" w:hAnsi="PT Astra Serif"/>
          <w:b/>
          <w:sz w:val="28"/>
          <w:szCs w:val="28"/>
          <w:lang w:eastAsia="ru-RU"/>
        </w:rPr>
        <w:t>Выдача разрешения на ввод объекта в эксплуатацию:</w:t>
      </w:r>
    </w:p>
    <w:p w14:paraId="26385A6F" w14:textId="77777777" w:rsidR="00584095" w:rsidRPr="000A3986" w:rsidRDefault="00584095" w:rsidP="00584095">
      <w:pPr>
        <w:pStyle w:val="ConsPlusNormal"/>
        <w:ind w:firstLine="709"/>
        <w:jc w:val="both"/>
        <w:outlineLvl w:val="2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4"/>
        <w:gridCol w:w="1665"/>
        <w:gridCol w:w="3045"/>
        <w:gridCol w:w="2693"/>
        <w:gridCol w:w="1984"/>
      </w:tblGrid>
      <w:tr w:rsidR="00102664" w14:paraId="1684D60A" w14:textId="77777777" w:rsidTr="009623C3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F21FA0" w14:textId="77777777" w:rsidR="00102664" w:rsidRDefault="00102664" w:rsidP="009623C3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 п/п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B42C06" w14:textId="77777777" w:rsidR="00102664" w:rsidRDefault="00102664" w:rsidP="009623C3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Идентификаторы категорий (признаков) заявителей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098F10" w14:textId="77777777" w:rsidR="00102664" w:rsidRDefault="00102664" w:rsidP="009623C3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Перечень документов, необходимых для предоставления муниципальной услуги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C22B15" w14:textId="77777777" w:rsidR="00102664" w:rsidRDefault="00102664" w:rsidP="009623C3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FBAF68" w14:textId="77777777" w:rsidR="00102664" w:rsidRDefault="00102664" w:rsidP="009623C3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Примечание</w:t>
            </w:r>
          </w:p>
        </w:tc>
      </w:tr>
      <w:tr w:rsidR="00102664" w14:paraId="792BE1C4" w14:textId="77777777" w:rsidTr="009623C3">
        <w:tc>
          <w:tcPr>
            <w:tcW w:w="100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140C63" w14:textId="77777777" w:rsidR="00102664" w:rsidRDefault="00102664" w:rsidP="009623C3">
            <w:pPr>
              <w:jc w:val="both"/>
            </w:pPr>
            <w:r>
              <w:rPr>
                <w:rFonts w:ascii="PT Astra Serif" w:hAnsi="PT Astra Serif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</w:t>
            </w:r>
            <w:proofErr w:type="gramStart"/>
            <w:r>
              <w:rPr>
                <w:rFonts w:ascii="PT Astra Serif" w:hAnsi="PT Astra Serif"/>
              </w:rPr>
              <w:t>ак</w:t>
            </w:r>
            <w:r>
              <w:rPr>
                <w:rStyle w:val="1a"/>
                <w:rFonts w:ascii="PT Astra Serif" w:hAnsi="PT Astra Serif"/>
              </w:rPr>
              <w:t xml:space="preserve">тами  </w:t>
            </w:r>
            <w:r>
              <w:rPr>
                <w:rStyle w:val="1a"/>
                <w:rFonts w:ascii="PT Astra Serif" w:hAnsi="PT Astra Serif"/>
                <w:b/>
              </w:rPr>
              <w:t>для</w:t>
            </w:r>
            <w:proofErr w:type="gramEnd"/>
            <w:r>
              <w:rPr>
                <w:rStyle w:val="1a"/>
                <w:rFonts w:ascii="PT Astra Serif" w:hAnsi="PT Astra Serif"/>
                <w:b/>
              </w:rPr>
              <w:t xml:space="preserve">  выдачи разрешения на ввод объекта в эксплуатацию</w:t>
            </w:r>
            <w:r>
              <w:rPr>
                <w:rFonts w:ascii="PT Astra Serif" w:hAnsi="PT Astra Serif"/>
              </w:rPr>
              <w:t xml:space="preserve">, которые заявитель должен представить </w:t>
            </w:r>
            <w:r>
              <w:rPr>
                <w:rFonts w:ascii="PT Astra Serif" w:hAnsi="PT Astra Serif"/>
                <w:u w:val="single"/>
              </w:rPr>
              <w:t>самостоятельно</w:t>
            </w:r>
          </w:p>
        </w:tc>
      </w:tr>
      <w:tr w:rsidR="00102664" w14:paraId="17CF04A4" w14:textId="77777777" w:rsidTr="009623C3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811810" w14:textId="77777777" w:rsidR="00102664" w:rsidRDefault="00102664" w:rsidP="009623C3">
            <w:pPr>
              <w:widowControl w:val="0"/>
              <w:jc w:val="center"/>
            </w:pPr>
            <w:r>
              <w:t>1.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84E692" w14:textId="77777777" w:rsidR="00102664" w:rsidRDefault="00102664" w:rsidP="009623C3">
            <w:pPr>
              <w:widowControl w:val="0"/>
              <w:jc w:val="center"/>
            </w:pPr>
            <w: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8E30D3" w14:textId="77777777" w:rsidR="00102664" w:rsidRDefault="00102664" w:rsidP="009623C3">
            <w:r>
              <w:rPr>
                <w:rStyle w:val="1a"/>
              </w:rPr>
              <w:t>заявление о выдаче разрешения на ввод объекта капитального строительства в эксплуатацию</w:t>
            </w:r>
          </w:p>
          <w:p w14:paraId="34F3FAED" w14:textId="77777777" w:rsidR="00102664" w:rsidRDefault="00102664" w:rsidP="009623C3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EE1BA2" w14:textId="77777777" w:rsidR="00102664" w:rsidRDefault="00102664" w:rsidP="009623C3">
            <w:r>
              <w:t>Единый портал – интерактивная форма;</w:t>
            </w:r>
          </w:p>
          <w:p w14:paraId="5FA6DEE8" w14:textId="77777777" w:rsidR="00102664" w:rsidRDefault="00102664" w:rsidP="009623C3">
            <w:r>
              <w:t>МФЦ – оригинал;</w:t>
            </w:r>
          </w:p>
          <w:p w14:paraId="1FC247F2" w14:textId="77777777" w:rsidR="00102664" w:rsidRDefault="00102664" w:rsidP="009623C3">
            <w:r>
              <w:t>Почтовое отправление -оригинал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4EC456" w14:textId="77777777" w:rsidR="00102664" w:rsidRDefault="00102664" w:rsidP="009623C3"/>
        </w:tc>
      </w:tr>
      <w:tr w:rsidR="00102664" w14:paraId="444C33E6" w14:textId="77777777" w:rsidTr="009623C3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F1C28B" w14:textId="77777777" w:rsidR="00102664" w:rsidRDefault="00102664" w:rsidP="009623C3">
            <w:pPr>
              <w:widowControl w:val="0"/>
              <w:jc w:val="center"/>
            </w:pPr>
            <w:r>
              <w:t>2.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C14CD4" w14:textId="77777777" w:rsidR="00102664" w:rsidRDefault="00102664" w:rsidP="009623C3">
            <w:pPr>
              <w:widowControl w:val="0"/>
              <w:jc w:val="center"/>
            </w:pPr>
            <w: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AD1E16" w14:textId="77777777" w:rsidR="00102664" w:rsidRDefault="00102664" w:rsidP="009623C3">
            <w:pPr>
              <w:rPr>
                <w:rFonts w:ascii="PT Astra Serif" w:hAnsi="PT Astra Serif"/>
              </w:rPr>
            </w:pPr>
            <w:r>
              <w:rPr>
                <w:rStyle w:val="1a"/>
              </w:rPr>
              <w:t xml:space="preserve">документ, </w:t>
            </w:r>
            <w:r>
              <w:rPr>
                <w:rFonts w:ascii="PT Astra Serif" w:hAnsi="PT Astra Serif"/>
              </w:rPr>
              <w:t>подтверждающий личность лица - паспорт</w:t>
            </w:r>
          </w:p>
          <w:p w14:paraId="3A67E6E4" w14:textId="77777777" w:rsidR="00102664" w:rsidRDefault="00102664" w:rsidP="009623C3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119BCF" w14:textId="77777777" w:rsidR="00102664" w:rsidRDefault="00102664" w:rsidP="009623C3">
            <w:r>
              <w:t xml:space="preserve">Единый портал – </w:t>
            </w:r>
            <w:r>
              <w:rPr>
                <w:rFonts w:ascii="PT Astra Serif" w:hAnsi="PT Astra Serif"/>
              </w:rPr>
              <w:t>авторизация заявителя с использованием личного кабинета</w:t>
            </w:r>
            <w:r>
              <w:t>;</w:t>
            </w:r>
          </w:p>
          <w:p w14:paraId="21932C04" w14:textId="77777777" w:rsidR="00102664" w:rsidRDefault="00102664" w:rsidP="009623C3">
            <w:r>
              <w:t>МФЦ – копия документа;</w:t>
            </w:r>
          </w:p>
          <w:p w14:paraId="260C6ACC" w14:textId="77777777" w:rsidR="00102664" w:rsidRDefault="00102664" w:rsidP="009623C3">
            <w:r>
              <w:lastRenderedPageBreak/>
              <w:t>Почтовое отправление - копия документа</w:t>
            </w:r>
          </w:p>
          <w:p w14:paraId="4569E9AD" w14:textId="77777777" w:rsidR="00102664" w:rsidRDefault="00102664" w:rsidP="009623C3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367C53" w14:textId="77777777" w:rsidR="00102664" w:rsidRDefault="00102664" w:rsidP="009623C3"/>
        </w:tc>
      </w:tr>
      <w:tr w:rsidR="00102664" w14:paraId="7F63A0A0" w14:textId="77777777" w:rsidTr="009623C3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6FDDCA" w14:textId="77777777" w:rsidR="00102664" w:rsidRDefault="00102664" w:rsidP="009623C3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9C630D" w14:textId="77777777" w:rsidR="00102664" w:rsidRDefault="00102664" w:rsidP="009623C3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90CD4E" w14:textId="77777777" w:rsidR="00102664" w:rsidRDefault="00102664" w:rsidP="009623C3">
            <w:r>
              <w:rPr>
                <w:rFonts w:ascii="PT Astra Serif" w:hAnsi="PT Astra Serif"/>
              </w:rPr>
              <w:t>документ, подтверждающий полномочия представителя заявителя – доверенность</w:t>
            </w:r>
          </w:p>
          <w:p w14:paraId="6020EC3F" w14:textId="77777777" w:rsidR="00102664" w:rsidRDefault="00102664" w:rsidP="009623C3">
            <w:pPr>
              <w:keepLines/>
              <w:widowControl w:val="0"/>
              <w:spacing w:line="280" w:lineRule="exact"/>
              <w:rPr>
                <w:rFonts w:ascii="PT Astra Serif" w:hAnsi="PT Astra Serif"/>
              </w:rPr>
            </w:pPr>
          </w:p>
          <w:p w14:paraId="6A140E97" w14:textId="77777777" w:rsidR="00102664" w:rsidRDefault="00102664" w:rsidP="009623C3">
            <w:pPr>
              <w:keepLines/>
              <w:widowControl w:val="0"/>
              <w:spacing w:line="280" w:lineRule="exact"/>
              <w:rPr>
                <w:rFonts w:ascii="PT Astra Serif" w:hAnsi="PT Astra Serif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80B1AA" w14:textId="77777777" w:rsidR="00102664" w:rsidRDefault="00102664" w:rsidP="009623C3">
            <w:pPr>
              <w:widowControl w:val="0"/>
            </w:pPr>
            <w:r>
              <w:t>Единый портал – доверенность, подписанная усиленной квалифицированной электронной подписью;</w:t>
            </w:r>
          </w:p>
          <w:p w14:paraId="4A2C956F" w14:textId="77777777" w:rsidR="00102664" w:rsidRDefault="00102664" w:rsidP="009623C3">
            <w:pPr>
              <w:widowControl w:val="0"/>
            </w:pPr>
            <w:r>
              <w:t>МФЦ – копия документа;</w:t>
            </w:r>
          </w:p>
          <w:p w14:paraId="2B6D9286" w14:textId="77777777" w:rsidR="00102664" w:rsidRDefault="00102664" w:rsidP="009623C3">
            <w:pPr>
              <w:keepLines/>
              <w:widowControl w:val="0"/>
            </w:pPr>
            <w:r>
              <w:t>Почтовое отправление - копия документа</w:t>
            </w:r>
          </w:p>
          <w:p w14:paraId="259AF84C" w14:textId="77777777" w:rsidR="00102664" w:rsidRDefault="00102664" w:rsidP="009623C3">
            <w:pPr>
              <w:keepLines/>
              <w:widowControl w:val="0"/>
              <w:rPr>
                <w:rFonts w:ascii="PT Astra Serif" w:hAnsi="PT Astra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343860" w14:textId="77777777" w:rsidR="00102664" w:rsidRDefault="00102664" w:rsidP="009623C3">
            <w:pPr>
              <w:keepLines/>
              <w:widowControl w:val="0"/>
              <w:spacing w:line="280" w:lineRule="exact"/>
              <w:rPr>
                <w:rFonts w:ascii="PT Astra Serif" w:hAnsi="PT Astra Serif"/>
              </w:rPr>
            </w:pPr>
          </w:p>
        </w:tc>
      </w:tr>
      <w:tr w:rsidR="00102664" w14:paraId="34DA7CE0" w14:textId="77777777" w:rsidTr="009623C3">
        <w:trPr>
          <w:trHeight w:val="3942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160D97" w14:textId="77777777" w:rsidR="00102664" w:rsidRDefault="00102664" w:rsidP="009623C3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14303F" w14:textId="77777777" w:rsidR="00102664" w:rsidRDefault="00102664" w:rsidP="009623C3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8BCB49" w14:textId="77777777" w:rsidR="00102664" w:rsidRDefault="00102664" w:rsidP="009623C3">
            <w:r>
              <w:rPr>
                <w:rStyle w:val="1a"/>
                <w:rFonts w:ascii="PT Astra Serif" w:hAnsi="PT Astra Serif"/>
              </w:rPr>
              <w:t>подтверждение соответствия условиям застройки, предусмотренным статьей 10 Федерального закона от 27 декабря 2019 года № 468-ФЗ «О виноградарстве и виноделии в Российской Федерации»</w:t>
            </w:r>
            <w:r>
              <w:br/>
            </w:r>
          </w:p>
          <w:p w14:paraId="580286A9" w14:textId="77777777" w:rsidR="00102664" w:rsidRDefault="00102664" w:rsidP="009623C3">
            <w:pPr>
              <w:rPr>
                <w:strike/>
              </w:rPr>
            </w:pPr>
          </w:p>
          <w:p w14:paraId="73F4E4BF" w14:textId="77777777" w:rsidR="00102664" w:rsidRDefault="00102664" w:rsidP="009623C3">
            <w:pPr>
              <w:keepLines/>
              <w:widowControl w:val="0"/>
              <w:spacing w:line="280" w:lineRule="exact"/>
              <w:rPr>
                <w:rFonts w:ascii="PT Astra Serif" w:hAnsi="PT Astra Serif"/>
                <w:strike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F86E0C" w14:textId="77777777" w:rsidR="00102664" w:rsidRDefault="00102664" w:rsidP="009623C3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14:paraId="19A2832D" w14:textId="77777777" w:rsidR="00102664" w:rsidRDefault="00102664" w:rsidP="009623C3">
            <w:pPr>
              <w:keepLines/>
              <w:widowControl w:val="0"/>
            </w:pPr>
            <w:proofErr w:type="gramStart"/>
            <w:r>
              <w:t>МФЦ  –</w:t>
            </w:r>
            <w:proofErr w:type="gramEnd"/>
            <w:r>
              <w:t xml:space="preserve"> оригинал или копия документа;</w:t>
            </w:r>
          </w:p>
          <w:p w14:paraId="0A8F0D66" w14:textId="77777777" w:rsidR="00102664" w:rsidRDefault="00102664" w:rsidP="009623C3">
            <w:pPr>
              <w:keepLines/>
              <w:widowControl w:val="0"/>
            </w:pPr>
            <w:r>
              <w:t>Почтовое отправление – оригинал или копия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01B070" w14:textId="77777777" w:rsidR="00102664" w:rsidRDefault="00102664" w:rsidP="009623C3">
            <w:pPr>
              <w:keepLines/>
              <w:widowControl w:val="0"/>
              <w:rPr>
                <w:rFonts w:ascii="PT Astra Serif" w:hAnsi="PT Astra Serif"/>
                <w:shd w:val="clear" w:color="auto" w:fill="FFD821"/>
              </w:rPr>
            </w:pPr>
            <w:r>
              <w:rPr>
                <w:rStyle w:val="1a"/>
                <w:rFonts w:ascii="PT Astra Serif" w:hAnsi="PT Astra Serif"/>
              </w:rPr>
              <w:t xml:space="preserve">в случае, если строительство осуществляется на земельных участках из земель сельскохозяйственного назначения, в том числе на сельскохозяйственных угодьях, и на земельных участках в составе зон сельскохозяйственного использования, в том числе зон сельскохозяйственных угодий, в населенных пунктах, принадлежащих на праве </w:t>
            </w:r>
            <w:r>
              <w:rPr>
                <w:rStyle w:val="1a"/>
                <w:rFonts w:ascii="PT Astra Serif" w:hAnsi="PT Astra Serif"/>
              </w:rPr>
              <w:lastRenderedPageBreak/>
              <w:t>собственности, аренды или ином законном основании винодельческим хозяйствам или виноградарским хозяйствам</w:t>
            </w:r>
          </w:p>
        </w:tc>
      </w:tr>
      <w:tr w:rsidR="00102664" w14:paraId="763E2C84" w14:textId="77777777" w:rsidTr="009623C3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F55C17" w14:textId="77777777" w:rsidR="00102664" w:rsidRDefault="00102664" w:rsidP="009623C3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5.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DAB978" w14:textId="77777777" w:rsidR="00102664" w:rsidRDefault="00102664" w:rsidP="009623C3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0A05A4" w14:textId="77777777" w:rsidR="00102664" w:rsidRDefault="00102664" w:rsidP="009623C3">
            <w:r>
              <w:rPr>
                <w:rStyle w:val="1a"/>
              </w:rPr>
              <w:t>технический план объекта капитального строительства, подготовленный в соответствии с Федеральным законом от 13.07.2015 № 218-ФЗ «О государственной регистрации недвижимости»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871E45" w14:textId="77777777" w:rsidR="00102664" w:rsidRDefault="00102664" w:rsidP="009623C3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14:paraId="72A13806" w14:textId="77777777" w:rsidR="00102664" w:rsidRDefault="00102664" w:rsidP="009623C3">
            <w:pPr>
              <w:keepLines/>
              <w:widowControl w:val="0"/>
            </w:pPr>
            <w:proofErr w:type="gramStart"/>
            <w:r>
              <w:t>МФЦ  –</w:t>
            </w:r>
            <w:proofErr w:type="gramEnd"/>
            <w:r>
              <w:t xml:space="preserve"> оригинал или копия документа;</w:t>
            </w:r>
          </w:p>
          <w:p w14:paraId="2DEF2668" w14:textId="77777777" w:rsidR="00102664" w:rsidRDefault="00102664" w:rsidP="009623C3">
            <w:pPr>
              <w:keepLines/>
              <w:widowControl w:val="0"/>
              <w:rPr>
                <w:rFonts w:ascii="PT Astra Serif" w:hAnsi="PT Astra Serif"/>
              </w:rPr>
            </w:pPr>
            <w:r>
              <w:t>Почтовое отправление – оригинал или копия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A130BB" w14:textId="77777777" w:rsidR="00102664" w:rsidRDefault="00102664" w:rsidP="009623C3">
            <w:r>
              <w:rPr>
                <w:rStyle w:val="1a"/>
                <w:rFonts w:ascii="PT Astra Serif" w:hAnsi="PT Astra Serif"/>
              </w:rPr>
              <w:t xml:space="preserve">предоставляется </w:t>
            </w:r>
            <w:r>
              <w:rPr>
                <w:rStyle w:val="1a"/>
              </w:rPr>
              <w:t xml:space="preserve">за исключением случаев ввода в эксплуатацию объекта капитального строительства, в отношении которого в соответствии с Федеральным законом «Об особенностях оформления прав на отдельные виды объектов недвижимости и о внесении изменений в отдельные законодательные акты Российской Федерации» </w:t>
            </w:r>
            <w:r>
              <w:rPr>
                <w:rStyle w:val="1a"/>
              </w:rPr>
              <w:lastRenderedPageBreak/>
              <w:t>государственный кадастровый учет и (или) государственная регистрация прав не осуществляются</w:t>
            </w:r>
          </w:p>
          <w:p w14:paraId="24D764AE" w14:textId="77777777" w:rsidR="00102664" w:rsidRDefault="00102664" w:rsidP="009623C3">
            <w:r>
              <w:rPr>
                <w:rStyle w:val="1a"/>
                <w:rFonts w:ascii="PT Astra Serif" w:hAnsi="PT Astra Serif"/>
              </w:rPr>
              <w:t xml:space="preserve"> </w:t>
            </w:r>
          </w:p>
        </w:tc>
      </w:tr>
      <w:tr w:rsidR="00102664" w14:paraId="73CCE49F" w14:textId="77777777" w:rsidTr="009623C3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3EC4D4" w14:textId="77777777" w:rsidR="00102664" w:rsidRDefault="00102664" w:rsidP="009623C3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6.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11E30A" w14:textId="77777777" w:rsidR="00102664" w:rsidRDefault="00102664" w:rsidP="009623C3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3FD14B" w14:textId="77777777" w:rsidR="00102664" w:rsidRDefault="00102664" w:rsidP="009623C3">
            <w:r>
              <w:rPr>
                <w:rStyle w:val="1a"/>
              </w:rPr>
              <w:t xml:space="preserve">договор или договоры, заключенные между застройщиком и иным лицом (иными лицами),  а также документы, подтверждающие исполнение застройщиком и иным лицом (иными лицами) обязательств по указанным договорам и содержащие согласие указанного лица (указанных лиц) на осуществление государственной регистрации права собственности указанного лица (указанных лиц) на предусмотренные частью 3.8 ст. 55 </w:t>
            </w:r>
            <w:proofErr w:type="spellStart"/>
            <w:r>
              <w:rPr>
                <w:rStyle w:val="1a"/>
              </w:rPr>
              <w:t>ГрК</w:t>
            </w:r>
            <w:proofErr w:type="spellEnd"/>
            <w:r>
              <w:rPr>
                <w:rStyle w:val="1a"/>
              </w:rPr>
              <w:t xml:space="preserve"> РФ объекты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4D2234" w14:textId="77777777" w:rsidR="00102664" w:rsidRDefault="00102664" w:rsidP="009623C3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14:paraId="13261DC1" w14:textId="77777777" w:rsidR="00102664" w:rsidRDefault="00102664" w:rsidP="009623C3">
            <w:pPr>
              <w:keepLines/>
              <w:widowControl w:val="0"/>
            </w:pPr>
            <w:proofErr w:type="gramStart"/>
            <w:r>
              <w:t>МФЦ  –</w:t>
            </w:r>
            <w:proofErr w:type="gramEnd"/>
            <w:r>
              <w:t xml:space="preserve"> оригинал или копия документа;</w:t>
            </w:r>
          </w:p>
          <w:p w14:paraId="38502824" w14:textId="77777777" w:rsidR="00102664" w:rsidRDefault="00102664" w:rsidP="009623C3">
            <w:pPr>
              <w:keepLines/>
              <w:widowControl w:val="0"/>
            </w:pPr>
            <w:r>
              <w:t>Почтовое отправление – оригинал или копия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20BB4D" w14:textId="77777777" w:rsidR="00102664" w:rsidRDefault="00102664" w:rsidP="009623C3">
            <w:proofErr w:type="gramStart"/>
            <w:r>
              <w:rPr>
                <w:rStyle w:val="1a"/>
              </w:rPr>
              <w:t>предоставляется  в</w:t>
            </w:r>
            <w:proofErr w:type="gramEnd"/>
            <w:r>
              <w:rPr>
                <w:rStyle w:val="1a"/>
              </w:rPr>
              <w:t xml:space="preserve"> случае</w:t>
            </w:r>
            <w:r>
              <w:rPr>
                <w:u w:color="000000"/>
              </w:rPr>
              <w:t>, предусмотренном п. 2 ч. 3.6</w:t>
            </w:r>
            <w:r>
              <w:rPr>
                <w:rStyle w:val="1a"/>
              </w:rPr>
              <w:t xml:space="preserve"> ст. 55 </w:t>
            </w:r>
            <w:proofErr w:type="spellStart"/>
            <w:r>
              <w:rPr>
                <w:rStyle w:val="1a"/>
              </w:rPr>
              <w:t>ГрК</w:t>
            </w:r>
            <w:proofErr w:type="spellEnd"/>
            <w:r>
              <w:rPr>
                <w:rStyle w:val="1a"/>
              </w:rPr>
              <w:t xml:space="preserve"> РФ</w:t>
            </w:r>
            <w:r>
              <w:br/>
            </w:r>
          </w:p>
          <w:p w14:paraId="60BE6B16" w14:textId="77777777" w:rsidR="00102664" w:rsidRDefault="00102664" w:rsidP="009623C3"/>
          <w:p w14:paraId="041F1D69" w14:textId="77777777" w:rsidR="00102664" w:rsidRDefault="00102664" w:rsidP="009623C3"/>
          <w:p w14:paraId="38B806A2" w14:textId="77777777" w:rsidR="00102664" w:rsidRDefault="00102664" w:rsidP="009623C3"/>
          <w:p w14:paraId="06E34541" w14:textId="77777777" w:rsidR="00102664" w:rsidRDefault="00102664" w:rsidP="009623C3"/>
          <w:p w14:paraId="57E47E44" w14:textId="77777777" w:rsidR="00102664" w:rsidRDefault="00102664" w:rsidP="009623C3"/>
        </w:tc>
      </w:tr>
      <w:tr w:rsidR="00102664" w14:paraId="44EE6672" w14:textId="77777777" w:rsidTr="009623C3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6B9383" w14:textId="77777777" w:rsidR="00102664" w:rsidRDefault="00102664" w:rsidP="009623C3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06C3DC" w14:textId="77777777" w:rsidR="00102664" w:rsidRDefault="00102664" w:rsidP="009623C3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949C65" w14:textId="77777777" w:rsidR="00102664" w:rsidRDefault="00102664" w:rsidP="009623C3">
            <w:r>
              <w:t>правоустанавливающие документы на земельный участок, права на который не зарегистрированы в Едином государственном реестре недвижимости, в том числе:</w:t>
            </w:r>
          </w:p>
          <w:p w14:paraId="3E40C7DA" w14:textId="77777777" w:rsidR="00102664" w:rsidRDefault="00102664" w:rsidP="009623C3"/>
          <w:p w14:paraId="563FC518" w14:textId="77777777" w:rsidR="00102664" w:rsidRDefault="00102664" w:rsidP="009623C3">
            <w:r>
              <w:t>- соглашение об установлении сервитута;</w:t>
            </w:r>
          </w:p>
          <w:p w14:paraId="67790DD2" w14:textId="77777777" w:rsidR="00102664" w:rsidRDefault="00102664" w:rsidP="009623C3">
            <w:r>
              <w:t xml:space="preserve">- реквизиты решения об </w:t>
            </w:r>
            <w:r>
              <w:lastRenderedPageBreak/>
              <w:t>установлении публичного сервитута</w:t>
            </w:r>
            <w:r>
              <w:br/>
            </w:r>
          </w:p>
          <w:p w14:paraId="2A1424E8" w14:textId="77777777" w:rsidR="00102664" w:rsidRDefault="00102664" w:rsidP="009623C3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D8962C" w14:textId="77777777" w:rsidR="00102664" w:rsidRDefault="00102664" w:rsidP="009623C3">
            <w:pPr>
              <w:keepLines/>
              <w:widowControl w:val="0"/>
              <w:jc w:val="both"/>
            </w:pPr>
            <w:r>
              <w:lastRenderedPageBreak/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14:paraId="4D05F12C" w14:textId="77777777" w:rsidR="00102664" w:rsidRDefault="00102664" w:rsidP="009623C3">
            <w:pPr>
              <w:keepLines/>
              <w:widowControl w:val="0"/>
              <w:jc w:val="both"/>
            </w:pPr>
            <w:proofErr w:type="gramStart"/>
            <w:r>
              <w:t>МФЦ  –</w:t>
            </w:r>
            <w:proofErr w:type="gramEnd"/>
            <w:r>
              <w:t xml:space="preserve"> оригинал или копия документа;</w:t>
            </w:r>
          </w:p>
          <w:p w14:paraId="780200FE" w14:textId="77777777" w:rsidR="00102664" w:rsidRDefault="00102664" w:rsidP="009623C3">
            <w:pPr>
              <w:keepLines/>
              <w:widowControl w:val="0"/>
              <w:jc w:val="both"/>
            </w:pPr>
            <w:r>
              <w:t>Почтовое отправление – оригинал или копия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ED1292" w14:textId="77777777" w:rsidR="00102664" w:rsidRDefault="00102664" w:rsidP="009623C3"/>
        </w:tc>
      </w:tr>
      <w:tr w:rsidR="00102664" w14:paraId="21DDED6D" w14:textId="77777777" w:rsidTr="009623C3">
        <w:tc>
          <w:tcPr>
            <w:tcW w:w="100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DD038D" w14:textId="77777777" w:rsidR="00102664" w:rsidRDefault="00102664" w:rsidP="009623C3">
            <w:pPr>
              <w:widowControl w:val="0"/>
              <w:jc w:val="both"/>
              <w:rPr>
                <w:u w:val="single"/>
              </w:rPr>
            </w:pPr>
            <w:r>
              <w:rPr>
                <w:rFonts w:ascii="PT Astra Serif" w:hAnsi="PT Astra Serif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</w:t>
            </w:r>
            <w:proofErr w:type="gramStart"/>
            <w:r>
              <w:rPr>
                <w:rFonts w:ascii="PT Astra Serif" w:hAnsi="PT Astra Serif"/>
              </w:rPr>
              <w:t>ак</w:t>
            </w:r>
            <w:r>
              <w:rPr>
                <w:rStyle w:val="1a"/>
                <w:rFonts w:ascii="PT Astra Serif" w:hAnsi="PT Astra Serif"/>
              </w:rPr>
              <w:t xml:space="preserve">тами  </w:t>
            </w:r>
            <w:r>
              <w:rPr>
                <w:rStyle w:val="1a"/>
                <w:rFonts w:ascii="PT Astra Serif" w:hAnsi="PT Astra Serif"/>
                <w:b/>
              </w:rPr>
              <w:t>для</w:t>
            </w:r>
            <w:proofErr w:type="gramEnd"/>
            <w:r>
              <w:rPr>
                <w:rStyle w:val="1a"/>
                <w:rFonts w:ascii="PT Astra Serif" w:hAnsi="PT Astra Serif"/>
                <w:b/>
              </w:rPr>
              <w:t xml:space="preserve">  выдачи разрешения на ввод объекта в эксплуатацию</w:t>
            </w:r>
            <w:r>
              <w:rPr>
                <w:rFonts w:ascii="PT Astra Serif" w:hAnsi="PT Astra Serif"/>
              </w:rPr>
              <w:t xml:space="preserve">, которые </w:t>
            </w:r>
            <w:r>
              <w:t xml:space="preserve">заявитель вправе предоставить по собственной инициативе, так как они подлежат предоставлению </w:t>
            </w:r>
            <w:r>
              <w:rPr>
                <w:u w:val="single"/>
              </w:rPr>
              <w:t xml:space="preserve">в рамках межведомственного информационного взаимодействия </w:t>
            </w:r>
          </w:p>
        </w:tc>
      </w:tr>
      <w:tr w:rsidR="00102664" w14:paraId="7EFD789F" w14:textId="77777777" w:rsidTr="009623C3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EA20B9" w14:textId="77777777" w:rsidR="00102664" w:rsidRDefault="00102664" w:rsidP="009623C3">
            <w:pPr>
              <w:widowControl w:val="0"/>
              <w:jc w:val="center"/>
            </w:pPr>
            <w:r>
              <w:t>1.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F646E8" w14:textId="77777777" w:rsidR="00102664" w:rsidRDefault="00102664" w:rsidP="009623C3">
            <w:pPr>
              <w:widowControl w:val="0"/>
              <w:jc w:val="center"/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0AE2C2" w14:textId="77777777" w:rsidR="00102664" w:rsidRDefault="00102664" w:rsidP="009623C3">
            <w:pPr>
              <w:widowControl w:val="0"/>
              <w:tabs>
                <w:tab w:val="left" w:pos="1276"/>
              </w:tabs>
              <w:spacing w:after="57"/>
              <w:contextualSpacing/>
            </w:pPr>
            <w:r>
              <w:rPr>
                <w:rStyle w:val="1a"/>
              </w:rPr>
              <w:t>правоустанавливающие документы на земельный участок</w:t>
            </w:r>
            <w:r>
              <w:t>, права на который зарегистрированы в Едином государственном реестре недвижимости, в том числе</w:t>
            </w:r>
            <w:r>
              <w:rPr>
                <w:rStyle w:val="1a"/>
              </w:rPr>
              <w:t>:</w:t>
            </w:r>
          </w:p>
          <w:p w14:paraId="40AA1A52" w14:textId="77777777" w:rsidR="00102664" w:rsidRDefault="00102664" w:rsidP="009623C3">
            <w:pPr>
              <w:widowControl w:val="0"/>
              <w:tabs>
                <w:tab w:val="left" w:pos="1276"/>
              </w:tabs>
              <w:spacing w:after="57"/>
              <w:contextualSpacing/>
            </w:pPr>
          </w:p>
          <w:p w14:paraId="58C0A091" w14:textId="77777777" w:rsidR="00102664" w:rsidRDefault="00102664" w:rsidP="009623C3">
            <w:pPr>
              <w:widowControl w:val="0"/>
              <w:spacing w:after="57"/>
              <w:contextualSpacing/>
            </w:pPr>
            <w:r>
              <w:rPr>
                <w:rStyle w:val="1a"/>
              </w:rPr>
              <w:t>- соглашение об установлении сервитута;</w:t>
            </w:r>
          </w:p>
          <w:p w14:paraId="70DCC047" w14:textId="77777777" w:rsidR="00102664" w:rsidRDefault="00102664" w:rsidP="009623C3">
            <w:pPr>
              <w:widowControl w:val="0"/>
              <w:spacing w:after="57"/>
              <w:contextualSpacing/>
            </w:pPr>
            <w:r>
              <w:rPr>
                <w:rStyle w:val="1a"/>
              </w:rPr>
              <w:t>- решение об установлении публичного сервитута</w:t>
            </w:r>
          </w:p>
          <w:p w14:paraId="5FC94952" w14:textId="77777777" w:rsidR="00102664" w:rsidRDefault="00102664" w:rsidP="009623C3">
            <w:pPr>
              <w:widowControl w:val="0"/>
              <w:jc w:val="both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0EAD6C" w14:textId="77777777" w:rsidR="00102664" w:rsidRDefault="00102664" w:rsidP="009623C3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14:paraId="761FF1E1" w14:textId="77777777" w:rsidR="00102664" w:rsidRDefault="00102664" w:rsidP="009623C3">
            <w:pPr>
              <w:keepLines/>
              <w:widowControl w:val="0"/>
            </w:pPr>
            <w:proofErr w:type="gramStart"/>
            <w:r>
              <w:t>МФЦ  –</w:t>
            </w:r>
            <w:proofErr w:type="gramEnd"/>
            <w:r>
              <w:t xml:space="preserve"> оригинал или копия документа;</w:t>
            </w:r>
          </w:p>
          <w:p w14:paraId="428F4949" w14:textId="77777777" w:rsidR="00102664" w:rsidRDefault="00102664" w:rsidP="009623C3">
            <w:pPr>
              <w:widowControl w:val="0"/>
              <w:jc w:val="both"/>
            </w:pPr>
            <w:r>
              <w:t>Почтовое отправление – оригинал или копия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FB5BCD" w14:textId="77777777" w:rsidR="00102664" w:rsidRDefault="00102664" w:rsidP="009623C3">
            <w:pPr>
              <w:widowControl w:val="0"/>
              <w:jc w:val="both"/>
            </w:pPr>
          </w:p>
        </w:tc>
      </w:tr>
      <w:tr w:rsidR="00102664" w14:paraId="5E820BAB" w14:textId="77777777" w:rsidTr="009623C3">
        <w:trPr>
          <w:trHeight w:val="200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0971F5" w14:textId="77777777" w:rsidR="00102664" w:rsidRDefault="00102664" w:rsidP="009623C3">
            <w:pPr>
              <w:widowControl w:val="0"/>
              <w:jc w:val="center"/>
            </w:pPr>
            <w:r>
              <w:t>2.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65AA21" w14:textId="77777777" w:rsidR="00102664" w:rsidRDefault="00102664" w:rsidP="009623C3">
            <w:pPr>
              <w:widowControl w:val="0"/>
              <w:jc w:val="center"/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3CA3EF" w14:textId="77777777" w:rsidR="00102664" w:rsidRDefault="00102664" w:rsidP="009623C3">
            <w:pPr>
              <w:widowControl w:val="0"/>
            </w:pPr>
            <w:r>
              <w:rPr>
                <w:rStyle w:val="1a"/>
              </w:rPr>
              <w:t>разрешение на строительство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69C98A" w14:textId="77777777" w:rsidR="00102664" w:rsidRDefault="00102664" w:rsidP="009623C3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14:paraId="17657213" w14:textId="77777777" w:rsidR="00102664" w:rsidRDefault="00102664" w:rsidP="009623C3">
            <w:pPr>
              <w:keepLines/>
              <w:widowControl w:val="0"/>
            </w:pPr>
            <w:proofErr w:type="gramStart"/>
            <w:r>
              <w:t>МФЦ  –</w:t>
            </w:r>
            <w:proofErr w:type="gramEnd"/>
            <w:r>
              <w:t xml:space="preserve"> оригинал или копия документа;</w:t>
            </w:r>
          </w:p>
          <w:p w14:paraId="29D60C8F" w14:textId="77777777" w:rsidR="00102664" w:rsidRDefault="00102664" w:rsidP="009623C3">
            <w:pPr>
              <w:widowControl w:val="0"/>
              <w:jc w:val="both"/>
              <w:rPr>
                <w:b/>
              </w:rPr>
            </w:pPr>
            <w:r>
              <w:t>Почтовое отправление – оригинал или копия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AC92A2" w14:textId="77777777" w:rsidR="00102664" w:rsidRDefault="00102664" w:rsidP="009623C3">
            <w:pPr>
              <w:widowControl w:val="0"/>
              <w:jc w:val="both"/>
            </w:pPr>
          </w:p>
        </w:tc>
      </w:tr>
      <w:tr w:rsidR="00102664" w14:paraId="62EC9848" w14:textId="77777777" w:rsidTr="009623C3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068F84" w14:textId="77777777" w:rsidR="00102664" w:rsidRDefault="00102664" w:rsidP="009623C3">
            <w:pPr>
              <w:widowControl w:val="0"/>
              <w:jc w:val="center"/>
            </w:pPr>
            <w:r>
              <w:t>3.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BC801D" w14:textId="77777777" w:rsidR="00102664" w:rsidRDefault="00102664" w:rsidP="009623C3">
            <w:pPr>
              <w:widowControl w:val="0"/>
              <w:jc w:val="center"/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8BA51E" w14:textId="77777777" w:rsidR="00102664" w:rsidRDefault="00102664" w:rsidP="009623C3">
            <w:pPr>
              <w:widowControl w:val="0"/>
            </w:pPr>
            <w:r>
              <w:rPr>
                <w:rStyle w:val="1a"/>
              </w:rPr>
              <w:t xml:space="preserve">акт о подключении (технологическом присоединении) объекта капитального строительства к </w:t>
            </w:r>
            <w:r>
              <w:rPr>
                <w:rStyle w:val="1a"/>
              </w:rPr>
              <w:lastRenderedPageBreak/>
              <w:t>сетям инженерно-технического обеспечения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4A1570" w14:textId="77777777" w:rsidR="00102664" w:rsidRDefault="00102664" w:rsidP="009623C3">
            <w:pPr>
              <w:keepLines/>
              <w:widowControl w:val="0"/>
            </w:pPr>
            <w:r>
              <w:lastRenderedPageBreak/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14:paraId="5325439A" w14:textId="77777777" w:rsidR="00102664" w:rsidRDefault="00102664" w:rsidP="009623C3">
            <w:pPr>
              <w:keepLines/>
              <w:widowControl w:val="0"/>
            </w:pPr>
            <w:proofErr w:type="gramStart"/>
            <w:r>
              <w:t>МФЦ  –</w:t>
            </w:r>
            <w:proofErr w:type="gramEnd"/>
            <w:r>
              <w:t xml:space="preserve"> оригинал или </w:t>
            </w:r>
            <w:r>
              <w:lastRenderedPageBreak/>
              <w:t>копия документа;</w:t>
            </w:r>
          </w:p>
          <w:p w14:paraId="579F4396" w14:textId="77777777" w:rsidR="00102664" w:rsidRDefault="00102664" w:rsidP="009623C3">
            <w:pPr>
              <w:widowControl w:val="0"/>
              <w:jc w:val="both"/>
            </w:pPr>
            <w:r>
              <w:t>Почтовое отправление – оригинал или копия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F0A6C3" w14:textId="77777777" w:rsidR="00102664" w:rsidRDefault="00102664" w:rsidP="009623C3">
            <w:pPr>
              <w:widowControl w:val="0"/>
              <w:spacing w:after="160"/>
              <w:contextualSpacing/>
            </w:pPr>
            <w:proofErr w:type="gramStart"/>
            <w:r>
              <w:rPr>
                <w:rStyle w:val="1a"/>
              </w:rPr>
              <w:lastRenderedPageBreak/>
              <w:t>предоставляется  в</w:t>
            </w:r>
            <w:proofErr w:type="gramEnd"/>
            <w:r>
              <w:rPr>
                <w:rStyle w:val="1a"/>
              </w:rPr>
              <w:t xml:space="preserve"> случае если такое подключение (технологическое </w:t>
            </w:r>
            <w:r>
              <w:rPr>
                <w:rStyle w:val="1a"/>
              </w:rPr>
              <w:lastRenderedPageBreak/>
              <w:t>присоединение) этого объекта предусмотрено проектной документацией</w:t>
            </w:r>
          </w:p>
          <w:p w14:paraId="123A5571" w14:textId="77777777" w:rsidR="00102664" w:rsidRDefault="00102664" w:rsidP="009623C3">
            <w:pPr>
              <w:widowControl w:val="0"/>
              <w:jc w:val="both"/>
            </w:pPr>
          </w:p>
        </w:tc>
      </w:tr>
      <w:tr w:rsidR="00102664" w14:paraId="1193F549" w14:textId="77777777" w:rsidTr="009623C3">
        <w:trPr>
          <w:trHeight w:val="200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9ADFE5" w14:textId="77777777" w:rsidR="00102664" w:rsidRDefault="00102664" w:rsidP="009623C3">
            <w:pPr>
              <w:widowControl w:val="0"/>
              <w:jc w:val="center"/>
            </w:pPr>
            <w:r>
              <w:lastRenderedPageBreak/>
              <w:t>4.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8C1096" w14:textId="77777777" w:rsidR="00102664" w:rsidRDefault="00102664" w:rsidP="009623C3">
            <w:pPr>
              <w:widowControl w:val="0"/>
              <w:jc w:val="center"/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650D67" w14:textId="77777777" w:rsidR="00102664" w:rsidRDefault="00102664" w:rsidP="009623C3">
            <w:pPr>
              <w:widowControl w:val="0"/>
            </w:pPr>
            <w:r>
              <w:rPr>
                <w:rStyle w:val="1a"/>
              </w:rPr>
      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C00A21" w14:textId="77777777" w:rsidR="00102664" w:rsidRDefault="00102664" w:rsidP="009623C3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14:paraId="26514212" w14:textId="77777777" w:rsidR="00102664" w:rsidRDefault="00102664" w:rsidP="009623C3">
            <w:pPr>
              <w:keepLines/>
              <w:widowControl w:val="0"/>
            </w:pPr>
            <w:proofErr w:type="gramStart"/>
            <w:r>
              <w:t>МФЦ  –</w:t>
            </w:r>
            <w:proofErr w:type="gramEnd"/>
            <w:r>
              <w:t xml:space="preserve"> оригинал или копия документа;</w:t>
            </w:r>
          </w:p>
          <w:p w14:paraId="16607B37" w14:textId="77777777" w:rsidR="00102664" w:rsidRDefault="00102664" w:rsidP="009623C3">
            <w:pPr>
              <w:widowControl w:val="0"/>
              <w:jc w:val="both"/>
            </w:pPr>
            <w:r>
              <w:t>Почтовое отправление – оригинал или копия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63BC2F" w14:textId="77777777" w:rsidR="00102664" w:rsidRDefault="00102664" w:rsidP="009623C3">
            <w:pPr>
              <w:widowControl w:val="0"/>
              <w:tabs>
                <w:tab w:val="left" w:pos="1276"/>
              </w:tabs>
              <w:contextualSpacing/>
            </w:pPr>
            <w:proofErr w:type="gramStart"/>
            <w:r>
              <w:rPr>
                <w:rStyle w:val="1a"/>
              </w:rPr>
              <w:t>предоставляется  за</w:t>
            </w:r>
            <w:proofErr w:type="gramEnd"/>
            <w:r>
              <w:rPr>
                <w:rStyle w:val="1a"/>
              </w:rPr>
              <w:t xml:space="preserve"> исключением случаев строительства, реконструкции линейного объекта</w:t>
            </w:r>
          </w:p>
          <w:p w14:paraId="23370A54" w14:textId="77777777" w:rsidR="00102664" w:rsidRDefault="00102664" w:rsidP="009623C3">
            <w:pPr>
              <w:widowControl w:val="0"/>
              <w:jc w:val="both"/>
            </w:pPr>
          </w:p>
        </w:tc>
      </w:tr>
      <w:tr w:rsidR="00102664" w14:paraId="3156894D" w14:textId="77777777" w:rsidTr="009623C3">
        <w:trPr>
          <w:trHeight w:val="995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35B0E8" w14:textId="77777777" w:rsidR="00102664" w:rsidRDefault="00102664" w:rsidP="009623C3">
            <w:pPr>
              <w:widowControl w:val="0"/>
              <w:jc w:val="center"/>
            </w:pPr>
            <w:r>
              <w:t>5.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D0A7BF" w14:textId="77777777" w:rsidR="00102664" w:rsidRDefault="00102664" w:rsidP="009623C3">
            <w:pPr>
              <w:widowControl w:val="0"/>
              <w:jc w:val="center"/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C020C7" w14:textId="77777777" w:rsidR="00102664" w:rsidRDefault="00102664" w:rsidP="009623C3">
            <w:pPr>
              <w:widowControl w:val="0"/>
            </w:pPr>
            <w:r>
              <w:rPr>
                <w:rStyle w:val="1a"/>
              </w:rPr>
              <w:t xml:space="preserve">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</w:t>
            </w:r>
            <w:proofErr w:type="spellStart"/>
            <w:r>
              <w:rPr>
                <w:rStyle w:val="1a"/>
              </w:rPr>
              <w:t>ГрК</w:t>
            </w:r>
            <w:proofErr w:type="spellEnd"/>
            <w:r>
              <w:rPr>
                <w:rStyle w:val="1a"/>
              </w:rPr>
              <w:t xml:space="preserve"> РФ требованиям проектной документации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B65CB2" w14:textId="77777777" w:rsidR="00102664" w:rsidRDefault="00102664" w:rsidP="009623C3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14:paraId="290EC972" w14:textId="77777777" w:rsidR="00102664" w:rsidRDefault="00102664" w:rsidP="009623C3">
            <w:pPr>
              <w:keepLines/>
              <w:widowControl w:val="0"/>
            </w:pPr>
            <w:proofErr w:type="gramStart"/>
            <w:r>
              <w:t>МФЦ  –</w:t>
            </w:r>
            <w:proofErr w:type="gramEnd"/>
            <w:r>
              <w:t xml:space="preserve"> оригинал или копия документа;</w:t>
            </w:r>
          </w:p>
          <w:p w14:paraId="3752D769" w14:textId="77777777" w:rsidR="00102664" w:rsidRDefault="00102664" w:rsidP="009623C3">
            <w:pPr>
              <w:widowControl w:val="0"/>
              <w:jc w:val="both"/>
            </w:pPr>
            <w:r>
              <w:t>Почтовое отправление – оригинал или копия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1E9C15" w14:textId="77777777" w:rsidR="00102664" w:rsidRDefault="00102664" w:rsidP="009623C3">
            <w:pPr>
              <w:widowControl w:val="0"/>
              <w:jc w:val="both"/>
            </w:pPr>
          </w:p>
        </w:tc>
      </w:tr>
      <w:tr w:rsidR="00102664" w14:paraId="67685570" w14:textId="77777777" w:rsidTr="009623C3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DE273D" w14:textId="77777777" w:rsidR="00102664" w:rsidRDefault="00102664" w:rsidP="009623C3">
            <w:pPr>
              <w:widowControl w:val="0"/>
              <w:jc w:val="center"/>
            </w:pPr>
            <w:r>
              <w:t>6.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943656" w14:textId="77777777" w:rsidR="00102664" w:rsidRDefault="00102664" w:rsidP="009623C3">
            <w:pPr>
              <w:widowControl w:val="0"/>
              <w:jc w:val="center"/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F55FA8" w14:textId="77777777" w:rsidR="00102664" w:rsidRDefault="00102664" w:rsidP="009623C3">
            <w:r>
              <w:rPr>
                <w:rStyle w:val="1a"/>
              </w:rPr>
              <w:t xml:space="preserve">акт приемки выполненных работ по сохранению объекта культурного наследия, </w:t>
            </w:r>
            <w:r>
              <w:rPr>
                <w:rStyle w:val="1a"/>
              </w:rPr>
              <w:lastRenderedPageBreak/>
              <w:t>утвержденный соответствующим органом охраны объектов культурного наследия, определенным Федеральным законом от 25 июня 2002 года № 73-ФЗ «Об объектах культурного наследия (памятниках истории и культуры) народов Российской Федерации», при проведении реставрации, консервации, ремонта этого объекта и его приспособления для современного использования</w:t>
            </w:r>
          </w:p>
          <w:p w14:paraId="18635E6A" w14:textId="77777777" w:rsidR="00102664" w:rsidRDefault="00102664" w:rsidP="009623C3">
            <w:pPr>
              <w:keepLines/>
              <w:widowControl w:val="0"/>
              <w:spacing w:line="280" w:lineRule="exact"/>
              <w:rPr>
                <w:rFonts w:ascii="PT Astra Serif" w:hAnsi="PT Astra Serif"/>
              </w:rPr>
            </w:pPr>
          </w:p>
          <w:p w14:paraId="3729CCB2" w14:textId="77777777" w:rsidR="00102664" w:rsidRDefault="00102664" w:rsidP="009623C3">
            <w:pPr>
              <w:widowControl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9E8761" w14:textId="77777777" w:rsidR="00102664" w:rsidRDefault="00102664" w:rsidP="009623C3">
            <w:pPr>
              <w:keepLines/>
              <w:widowControl w:val="0"/>
            </w:pPr>
            <w:r>
              <w:lastRenderedPageBreak/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14:paraId="31BC6F5A" w14:textId="77777777" w:rsidR="00102664" w:rsidRDefault="00102664" w:rsidP="009623C3">
            <w:pPr>
              <w:keepLines/>
              <w:widowControl w:val="0"/>
            </w:pPr>
            <w:proofErr w:type="gramStart"/>
            <w:r>
              <w:lastRenderedPageBreak/>
              <w:t>МФЦ  –</w:t>
            </w:r>
            <w:proofErr w:type="gramEnd"/>
            <w:r>
              <w:t xml:space="preserve"> оригинал или копия документа;</w:t>
            </w:r>
          </w:p>
          <w:p w14:paraId="2508A4BE" w14:textId="77777777" w:rsidR="00102664" w:rsidRDefault="00102664" w:rsidP="009623C3">
            <w:pPr>
              <w:keepLines/>
              <w:widowControl w:val="0"/>
            </w:pPr>
            <w:r>
              <w:t>Почтовое отправление – оригинал или копия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A4C6B8" w14:textId="77777777" w:rsidR="00102664" w:rsidRDefault="00102664" w:rsidP="009623C3">
            <w:pPr>
              <w:widowControl w:val="0"/>
              <w:jc w:val="both"/>
            </w:pPr>
          </w:p>
        </w:tc>
      </w:tr>
      <w:tr w:rsidR="00102664" w14:paraId="7E06FEED" w14:textId="77777777" w:rsidTr="009623C3">
        <w:tc>
          <w:tcPr>
            <w:tcW w:w="100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A2864D" w14:textId="77777777" w:rsidR="00102664" w:rsidRDefault="00102664" w:rsidP="009623C3">
            <w:pPr>
              <w:widowControl w:val="0"/>
              <w:jc w:val="both"/>
            </w:pPr>
          </w:p>
        </w:tc>
      </w:tr>
      <w:tr w:rsidR="00102664" w14:paraId="4E67DCE3" w14:textId="77777777" w:rsidTr="009623C3">
        <w:trPr>
          <w:trHeight w:val="1064"/>
        </w:trPr>
        <w:tc>
          <w:tcPr>
            <w:tcW w:w="100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6ECAD2" w14:textId="77777777" w:rsidR="00102664" w:rsidRDefault="00102664" w:rsidP="009623C3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Style w:val="1a"/>
                <w:rFonts w:ascii="PT Astra Serif" w:hAnsi="PT Astra Serif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</w:t>
            </w:r>
            <w:r>
              <w:rPr>
                <w:rStyle w:val="1a"/>
                <w:rFonts w:ascii="PT Astra Serif" w:hAnsi="PT Astra Serif"/>
                <w:b/>
              </w:rPr>
              <w:t>для внесения изменений в разрешение на ввод объекта в эксплуатацию</w:t>
            </w:r>
            <w:r>
              <w:rPr>
                <w:rStyle w:val="1a"/>
                <w:rFonts w:ascii="PT Astra Serif" w:hAnsi="PT Astra Serif"/>
              </w:rPr>
              <w:t xml:space="preserve">, которые заявитель должен представить </w:t>
            </w:r>
            <w:r>
              <w:rPr>
                <w:rStyle w:val="1a"/>
                <w:rFonts w:ascii="PT Astra Serif" w:hAnsi="PT Astra Serif"/>
                <w:u w:val="single"/>
              </w:rPr>
              <w:t>самостоятельно</w:t>
            </w:r>
          </w:p>
        </w:tc>
      </w:tr>
      <w:tr w:rsidR="00102664" w14:paraId="62509B93" w14:textId="77777777" w:rsidTr="009623C3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91E163" w14:textId="77777777" w:rsidR="00102664" w:rsidRDefault="00102664" w:rsidP="009623C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803C2D" w14:textId="77777777" w:rsidR="00102664" w:rsidRDefault="00102664" w:rsidP="009623C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916071" w14:textId="77777777" w:rsidR="00102664" w:rsidRDefault="00102664" w:rsidP="009623C3">
            <w:pPr>
              <w:widowControl w:val="0"/>
              <w:rPr>
                <w:rFonts w:ascii="PT Astra Serif" w:hAnsi="PT Astra Serif"/>
              </w:rPr>
            </w:pPr>
            <w:r>
              <w:t>заявлен</w:t>
            </w:r>
            <w:r>
              <w:rPr>
                <w:rStyle w:val="1a"/>
              </w:rPr>
              <w:t>ие о внесении изменений в разрешение на ввод объекта в эксплуатацию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2DA90B" w14:textId="77777777" w:rsidR="00102664" w:rsidRDefault="00102664" w:rsidP="009623C3">
            <w:r>
              <w:t>Единый портал – интерактивная форма;</w:t>
            </w:r>
          </w:p>
          <w:p w14:paraId="4CBAC43E" w14:textId="77777777" w:rsidR="00102664" w:rsidRDefault="00102664" w:rsidP="009623C3">
            <w:r>
              <w:t>МФЦ – оригинал;</w:t>
            </w:r>
          </w:p>
          <w:p w14:paraId="34074FAC" w14:textId="77777777" w:rsidR="00102664" w:rsidRDefault="00102664" w:rsidP="009623C3">
            <w:r>
              <w:t>Почтовое отправление -оригинал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884876" w14:textId="77777777" w:rsidR="00102664" w:rsidRDefault="00102664" w:rsidP="009623C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</w:tr>
      <w:tr w:rsidR="00102664" w14:paraId="2D2F5E11" w14:textId="77777777" w:rsidTr="009623C3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6D45E5" w14:textId="77777777" w:rsidR="00102664" w:rsidRDefault="00102664" w:rsidP="009623C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1F46D3" w14:textId="77777777" w:rsidR="00102664" w:rsidRDefault="00102664" w:rsidP="009623C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ECBDF4" w14:textId="77777777" w:rsidR="00102664" w:rsidRDefault="00102664" w:rsidP="009623C3">
            <w:pPr>
              <w:rPr>
                <w:rFonts w:ascii="PT Astra Serif" w:hAnsi="PT Astra Serif"/>
              </w:rPr>
            </w:pPr>
            <w:r>
              <w:rPr>
                <w:rStyle w:val="1a"/>
              </w:rPr>
              <w:t xml:space="preserve">документ, </w:t>
            </w:r>
            <w:r>
              <w:rPr>
                <w:rFonts w:ascii="PT Astra Serif" w:hAnsi="PT Astra Serif"/>
              </w:rPr>
              <w:t>подтверждающий личность лица - паспорт</w:t>
            </w:r>
          </w:p>
          <w:p w14:paraId="77402769" w14:textId="77777777" w:rsidR="00102664" w:rsidRDefault="00102664" w:rsidP="009623C3"/>
          <w:p w14:paraId="7334D357" w14:textId="77777777" w:rsidR="00102664" w:rsidRDefault="00102664" w:rsidP="009623C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9C9589" w14:textId="77777777" w:rsidR="00102664" w:rsidRDefault="00102664" w:rsidP="009623C3">
            <w:r>
              <w:t xml:space="preserve">Единый портал – </w:t>
            </w:r>
            <w:r>
              <w:rPr>
                <w:rFonts w:ascii="PT Astra Serif" w:hAnsi="PT Astra Serif"/>
              </w:rPr>
              <w:t>авторизация заявителя с использованием личного кабинета</w:t>
            </w:r>
            <w:r>
              <w:t>;</w:t>
            </w:r>
          </w:p>
          <w:p w14:paraId="2E217606" w14:textId="77777777" w:rsidR="00102664" w:rsidRDefault="00102664" w:rsidP="009623C3">
            <w:r>
              <w:t xml:space="preserve">МФЦ – копия </w:t>
            </w:r>
            <w:r>
              <w:lastRenderedPageBreak/>
              <w:t>документа;</w:t>
            </w:r>
          </w:p>
          <w:p w14:paraId="54B98212" w14:textId="77777777" w:rsidR="00102664" w:rsidRDefault="00102664" w:rsidP="009623C3">
            <w:r>
              <w:t>Почтовое отправление - копия документа</w:t>
            </w:r>
          </w:p>
          <w:p w14:paraId="6BBFC7B9" w14:textId="77777777" w:rsidR="00102664" w:rsidRDefault="00102664" w:rsidP="009623C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5E0695" w14:textId="77777777" w:rsidR="00102664" w:rsidRDefault="00102664" w:rsidP="009623C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</w:tr>
      <w:tr w:rsidR="00102664" w14:paraId="15521EE8" w14:textId="77777777" w:rsidTr="009623C3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388726" w14:textId="77777777" w:rsidR="00102664" w:rsidRDefault="00102664" w:rsidP="009623C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A56F88" w14:textId="77777777" w:rsidR="00102664" w:rsidRDefault="00102664" w:rsidP="009623C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B48D20" w14:textId="77777777" w:rsidR="00102664" w:rsidRDefault="00102664" w:rsidP="009623C3">
            <w:r>
              <w:rPr>
                <w:rFonts w:ascii="PT Astra Serif" w:hAnsi="PT Astra Serif"/>
              </w:rPr>
              <w:t>документ, подтверждающий полномочия представителя заявителя – доверенность</w:t>
            </w:r>
          </w:p>
          <w:p w14:paraId="0696BA81" w14:textId="77777777" w:rsidR="00102664" w:rsidRDefault="00102664" w:rsidP="009623C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7D8AFB" w14:textId="77777777" w:rsidR="00102664" w:rsidRDefault="00102664" w:rsidP="009623C3">
            <w:r>
              <w:t>Единый портал – доверенность, подписанная усиленной квалифицированной электронной подписью;</w:t>
            </w:r>
          </w:p>
          <w:p w14:paraId="6E499EC8" w14:textId="77777777" w:rsidR="00102664" w:rsidRDefault="00102664" w:rsidP="009623C3">
            <w:proofErr w:type="gramStart"/>
            <w:r>
              <w:t>МФЦ  –</w:t>
            </w:r>
            <w:proofErr w:type="gramEnd"/>
            <w:r>
              <w:t xml:space="preserve"> копия документа;</w:t>
            </w:r>
          </w:p>
          <w:p w14:paraId="195D46E2" w14:textId="77777777" w:rsidR="00102664" w:rsidRDefault="00102664" w:rsidP="009623C3">
            <w:pPr>
              <w:keepLines/>
              <w:widowControl w:val="0"/>
            </w:pPr>
            <w:r>
              <w:t>Почтовое отправление - копия документа</w:t>
            </w:r>
          </w:p>
          <w:p w14:paraId="2A75190E" w14:textId="77777777" w:rsidR="00102664" w:rsidRDefault="00102664" w:rsidP="009623C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4EF677" w14:textId="77777777" w:rsidR="00102664" w:rsidRDefault="00102664" w:rsidP="009623C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</w:tr>
      <w:tr w:rsidR="00102664" w14:paraId="6CAC509C" w14:textId="77777777" w:rsidTr="009623C3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785E6F" w14:textId="77777777" w:rsidR="00102664" w:rsidRDefault="00102664" w:rsidP="009623C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CB8BFC" w14:textId="77777777" w:rsidR="00102664" w:rsidRDefault="00102664" w:rsidP="009623C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C61D37" w14:textId="77777777" w:rsidR="00102664" w:rsidRDefault="00102664" w:rsidP="009623C3">
            <w:pPr>
              <w:widowControl w:val="0"/>
              <w:rPr>
                <w:rFonts w:ascii="PT Astra Serif" w:hAnsi="PT Astra Serif"/>
              </w:rPr>
            </w:pPr>
            <w:r>
              <w:rPr>
                <w:rStyle w:val="1a"/>
                <w:rFonts w:ascii="PT Astra Serif" w:hAnsi="PT Astra Serif"/>
              </w:rPr>
              <w:t>технический план объекта капитального строительства, подготовленный в соответствии с Федеральным законом от 13.07.2015 № 218-ФЗ «О государственной регистрации недвижимости»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5B7238" w14:textId="77777777" w:rsidR="00102664" w:rsidRDefault="00102664" w:rsidP="009623C3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14:paraId="1F397A67" w14:textId="77777777" w:rsidR="00102664" w:rsidRDefault="00102664" w:rsidP="009623C3">
            <w:pPr>
              <w:keepLines/>
              <w:widowControl w:val="0"/>
            </w:pPr>
            <w:proofErr w:type="gramStart"/>
            <w:r>
              <w:t>МФЦ  –</w:t>
            </w:r>
            <w:proofErr w:type="gramEnd"/>
            <w:r>
              <w:t xml:space="preserve"> оригинал или копия документа;</w:t>
            </w:r>
          </w:p>
          <w:p w14:paraId="7B1993C3" w14:textId="77777777" w:rsidR="00102664" w:rsidRDefault="00102664" w:rsidP="009623C3">
            <w:pPr>
              <w:keepLines/>
              <w:widowControl w:val="0"/>
            </w:pPr>
            <w:r>
              <w:t>Почтовое отправление – оригинал или копия документа</w:t>
            </w:r>
          </w:p>
          <w:p w14:paraId="1F469195" w14:textId="77777777" w:rsidR="00102664" w:rsidRDefault="00102664" w:rsidP="009623C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4BD0C6" w14:textId="77777777" w:rsidR="00102664" w:rsidRDefault="00102664" w:rsidP="009623C3">
            <w:pPr>
              <w:rPr>
                <w:rFonts w:ascii="PT Astra Serif" w:hAnsi="PT Astra Serif"/>
              </w:rPr>
            </w:pPr>
            <w:r>
              <w:rPr>
                <w:rStyle w:val="1a"/>
                <w:rFonts w:ascii="PT Astra Serif" w:hAnsi="PT Astra Serif"/>
              </w:rPr>
              <w:t xml:space="preserve">предоставляется </w:t>
            </w:r>
            <w:proofErr w:type="gramStart"/>
            <w:r>
              <w:rPr>
                <w:rStyle w:val="1a"/>
                <w:rFonts w:ascii="PT Astra Serif" w:hAnsi="PT Astra Serif"/>
              </w:rPr>
              <w:t>за  исключением</w:t>
            </w:r>
            <w:proofErr w:type="gramEnd"/>
            <w:r>
              <w:rPr>
                <w:rStyle w:val="1a"/>
                <w:rFonts w:ascii="PT Astra Serif" w:hAnsi="PT Astra Serif"/>
              </w:rPr>
              <w:t xml:space="preserve"> случаев ввода в эксплуатацию объекта капитального строительства, в отношении которого в соответствии с Федеральным законом «Об особенностях оформления прав на отдельные виды объектов недвижимости и о внесении изменений в отдельные </w:t>
            </w:r>
            <w:r>
              <w:rPr>
                <w:rStyle w:val="1a"/>
                <w:rFonts w:ascii="PT Astra Serif" w:hAnsi="PT Astra Serif"/>
              </w:rPr>
              <w:lastRenderedPageBreak/>
              <w:t>законодательные акты Российской Федерации» государственный кадастровый учет и (или) государственная регистрация прав не осуществляются</w:t>
            </w:r>
          </w:p>
          <w:p w14:paraId="04953F5C" w14:textId="77777777" w:rsidR="00102664" w:rsidRDefault="00102664" w:rsidP="009623C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</w:tr>
      <w:tr w:rsidR="00102664" w14:paraId="49DA8AE2" w14:textId="77777777" w:rsidTr="009623C3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9D669C" w14:textId="77777777" w:rsidR="00102664" w:rsidRDefault="00102664" w:rsidP="009623C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5.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7644EB" w14:textId="77777777" w:rsidR="00102664" w:rsidRDefault="00102664" w:rsidP="009623C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3EA178" w14:textId="77777777" w:rsidR="00102664" w:rsidRDefault="00102664" w:rsidP="009623C3">
            <w:pPr>
              <w:rPr>
                <w:rFonts w:ascii="PT Astra Serif" w:hAnsi="PT Astra Serif"/>
              </w:rPr>
            </w:pPr>
            <w:r>
              <w:rPr>
                <w:rStyle w:val="1a"/>
                <w:rFonts w:ascii="PT Astra Serif" w:hAnsi="PT Astra Serif"/>
              </w:rPr>
              <w:t xml:space="preserve">иные документы, предусмотренные частью 3 статьи 55 </w:t>
            </w:r>
            <w:proofErr w:type="spellStart"/>
            <w:r>
              <w:rPr>
                <w:rStyle w:val="1a"/>
                <w:rFonts w:ascii="PT Astra Serif" w:hAnsi="PT Astra Serif"/>
              </w:rPr>
              <w:t>ГрК</w:t>
            </w:r>
            <w:proofErr w:type="spellEnd"/>
            <w:r>
              <w:rPr>
                <w:rStyle w:val="1a"/>
                <w:rFonts w:ascii="PT Astra Serif" w:hAnsi="PT Astra Serif"/>
              </w:rPr>
              <w:t xml:space="preserve"> РФ, если в такие документы внесены изменения в связи с подготовкой технического плана объекта капитального строительства</w:t>
            </w:r>
          </w:p>
          <w:p w14:paraId="47C557FA" w14:textId="77777777" w:rsidR="00102664" w:rsidRDefault="00102664" w:rsidP="009623C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CCF46C" w14:textId="77777777" w:rsidR="00102664" w:rsidRDefault="00102664" w:rsidP="009623C3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14:paraId="69C9D4EF" w14:textId="77777777" w:rsidR="00102664" w:rsidRDefault="00102664" w:rsidP="009623C3">
            <w:pPr>
              <w:keepLines/>
              <w:widowControl w:val="0"/>
            </w:pPr>
            <w:proofErr w:type="gramStart"/>
            <w:r>
              <w:t>МФЦ  –</w:t>
            </w:r>
            <w:proofErr w:type="gramEnd"/>
            <w:r>
              <w:t xml:space="preserve"> оригинал или копия документа;</w:t>
            </w:r>
          </w:p>
          <w:p w14:paraId="7EFABED8" w14:textId="77777777" w:rsidR="00102664" w:rsidRDefault="00102664" w:rsidP="009623C3">
            <w:pPr>
              <w:widowControl w:val="0"/>
              <w:jc w:val="both"/>
              <w:rPr>
                <w:rFonts w:ascii="PT Astra Serif" w:hAnsi="PT Astra Serif"/>
              </w:rPr>
            </w:pPr>
            <w:r>
              <w:t>Почтовое отправление – оригинал или копия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78657E" w14:textId="77777777" w:rsidR="00102664" w:rsidRDefault="00102664" w:rsidP="009623C3">
            <w:pPr>
              <w:widowControl w:val="0"/>
              <w:rPr>
                <w:rFonts w:ascii="PT Astra Serif" w:hAnsi="PT Astra Serif"/>
              </w:rPr>
            </w:pPr>
            <w:r>
              <w:rPr>
                <w:rStyle w:val="1a"/>
                <w:rFonts w:ascii="PT Astra Serif" w:hAnsi="PT Astra Serif"/>
              </w:rPr>
              <w:t xml:space="preserve">предоставляется в </w:t>
            </w:r>
            <w:proofErr w:type="gramStart"/>
            <w:r>
              <w:rPr>
                <w:rStyle w:val="1a"/>
                <w:rFonts w:ascii="PT Astra Serif" w:hAnsi="PT Astra Serif"/>
              </w:rPr>
              <w:t>случае,  если</w:t>
            </w:r>
            <w:proofErr w:type="gramEnd"/>
            <w:r>
              <w:rPr>
                <w:rStyle w:val="1a"/>
                <w:rFonts w:ascii="PT Astra Serif" w:hAnsi="PT Astra Serif"/>
              </w:rPr>
              <w:t xml:space="preserve"> в такие документы внесены изменения в связи с подготовкой технического плана объекта капитального строительства</w:t>
            </w:r>
          </w:p>
        </w:tc>
      </w:tr>
      <w:tr w:rsidR="00102664" w14:paraId="7067FE79" w14:textId="77777777" w:rsidTr="009623C3">
        <w:tc>
          <w:tcPr>
            <w:tcW w:w="100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0EE088" w14:textId="77777777" w:rsidR="00102664" w:rsidRDefault="00102664" w:rsidP="009623C3">
            <w:pPr>
              <w:jc w:val="both"/>
              <w:rPr>
                <w:rFonts w:ascii="PT Astra Serif" w:hAnsi="PT Astra Serif"/>
              </w:rPr>
            </w:pPr>
            <w:r>
              <w:rPr>
                <w:rStyle w:val="1a"/>
                <w:rFonts w:ascii="PT Astra Serif" w:hAnsi="PT Astra Serif"/>
              </w:rPr>
              <w:t xml:space="preserve">Документы, необходимые </w:t>
            </w:r>
            <w:r>
              <w:rPr>
                <w:rStyle w:val="1a"/>
                <w:rFonts w:ascii="PT Astra Serif" w:hAnsi="PT Astra Serif"/>
                <w:b/>
              </w:rPr>
              <w:t xml:space="preserve">для внесения изменений в разрешение на ввод </w:t>
            </w:r>
            <w:proofErr w:type="gramStart"/>
            <w:r>
              <w:rPr>
                <w:rStyle w:val="1a"/>
                <w:rFonts w:ascii="PT Astra Serif" w:hAnsi="PT Astra Serif"/>
                <w:b/>
              </w:rPr>
              <w:t>объекта  в</w:t>
            </w:r>
            <w:proofErr w:type="gramEnd"/>
            <w:r>
              <w:rPr>
                <w:rStyle w:val="1a"/>
                <w:rFonts w:ascii="PT Astra Serif" w:hAnsi="PT Astra Serif"/>
                <w:b/>
              </w:rPr>
              <w:t xml:space="preserve"> эксплуатацию</w:t>
            </w:r>
            <w:r>
              <w:rPr>
                <w:rStyle w:val="1a"/>
                <w:rFonts w:ascii="PT Astra Serif" w:hAnsi="PT Astra Serif"/>
              </w:rPr>
              <w:t xml:space="preserve">, которые заявитель вправе представить по собственной инициативе, законодательными или иными нормативными правовыми актами Российской Федерации </w:t>
            </w:r>
            <w:r>
              <w:rPr>
                <w:rStyle w:val="1a"/>
                <w:rFonts w:ascii="PT Astra Serif" w:hAnsi="PT Astra Serif"/>
                <w:u w:val="single"/>
              </w:rPr>
              <w:t>не предусмотрены</w:t>
            </w:r>
          </w:p>
          <w:p w14:paraId="35C8B8D8" w14:textId="77777777" w:rsidR="00102664" w:rsidRDefault="00102664" w:rsidP="009623C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</w:tr>
    </w:tbl>
    <w:p w14:paraId="609A5726" w14:textId="77777777" w:rsidR="00584095" w:rsidRDefault="00584095" w:rsidP="00584095">
      <w:pPr>
        <w:pStyle w:val="ConsPlusNormal"/>
        <w:ind w:firstLine="709"/>
        <w:jc w:val="both"/>
        <w:outlineLvl w:val="2"/>
        <w:rPr>
          <w:rFonts w:ascii="PT Astra Serif" w:hAnsi="PT Astra Serif"/>
          <w:b/>
          <w:sz w:val="28"/>
          <w:szCs w:val="28"/>
        </w:rPr>
      </w:pPr>
    </w:p>
    <w:p w14:paraId="1C0E3BED" w14:textId="77777777" w:rsidR="00102664" w:rsidRPr="00863E63" w:rsidRDefault="00102664" w:rsidP="00102664">
      <w:pPr>
        <w:pStyle w:val="aff2"/>
        <w:pageBreakBefore/>
        <w:spacing w:before="0" w:beforeAutospacing="0" w:after="0" w:afterAutospacing="0"/>
        <w:ind w:firstLine="709"/>
        <w:jc w:val="right"/>
        <w:rPr>
          <w:rFonts w:ascii="PT Astra Serif" w:hAnsi="PT Astra Serif"/>
          <w:sz w:val="28"/>
          <w:szCs w:val="28"/>
        </w:rPr>
      </w:pPr>
      <w:r w:rsidRPr="00863E63">
        <w:rPr>
          <w:rFonts w:ascii="PT Astra Serif" w:hAnsi="PT Astra Serif"/>
          <w:sz w:val="28"/>
          <w:szCs w:val="28"/>
        </w:rPr>
        <w:lastRenderedPageBreak/>
        <w:t xml:space="preserve">Приложение № 4 </w:t>
      </w:r>
    </w:p>
    <w:p w14:paraId="691DB4E2" w14:textId="77777777" w:rsidR="00102664" w:rsidRPr="00863E63" w:rsidRDefault="00102664" w:rsidP="00102664">
      <w:pPr>
        <w:pStyle w:val="aff2"/>
        <w:spacing w:before="0" w:beforeAutospacing="0" w:after="0" w:afterAutospacing="0"/>
        <w:ind w:firstLine="709"/>
        <w:jc w:val="right"/>
        <w:rPr>
          <w:rFonts w:ascii="PT Astra Serif" w:hAnsi="PT Astra Serif"/>
          <w:sz w:val="28"/>
          <w:szCs w:val="28"/>
        </w:rPr>
      </w:pPr>
      <w:r w:rsidRPr="00863E63">
        <w:rPr>
          <w:rFonts w:ascii="PT Astra Serif" w:hAnsi="PT Astra Serif"/>
          <w:sz w:val="28"/>
          <w:szCs w:val="28"/>
        </w:rPr>
        <w:tab/>
      </w:r>
      <w:r w:rsidRPr="00863E63">
        <w:rPr>
          <w:rFonts w:ascii="PT Astra Serif" w:hAnsi="PT Astra Serif"/>
          <w:sz w:val="28"/>
          <w:szCs w:val="28"/>
        </w:rPr>
        <w:tab/>
        <w:t>к Административному регламенту</w:t>
      </w:r>
    </w:p>
    <w:p w14:paraId="33B12E60" w14:textId="77777777" w:rsidR="00102664" w:rsidRPr="00863E63" w:rsidRDefault="00102664" w:rsidP="00102664">
      <w:pPr>
        <w:keepNext/>
        <w:keepLines/>
        <w:spacing w:before="120" w:after="120"/>
        <w:jc w:val="both"/>
        <w:outlineLvl w:val="1"/>
        <w:rPr>
          <w:rFonts w:ascii="PT Astra Serif" w:hAnsi="PT Astra Serif"/>
          <w:sz w:val="28"/>
          <w:szCs w:val="28"/>
        </w:rPr>
      </w:pPr>
    </w:p>
    <w:p w14:paraId="2F4CDE69" w14:textId="77777777" w:rsidR="00102664" w:rsidRPr="00ED006F" w:rsidRDefault="00102664" w:rsidP="00102664">
      <w:pPr>
        <w:pStyle w:val="-N"/>
        <w:numPr>
          <w:ilvl w:val="0"/>
          <w:numId w:val="0"/>
        </w:numPr>
        <w:spacing w:line="240" w:lineRule="auto"/>
        <w:ind w:firstLine="709"/>
        <w:rPr>
          <w:rFonts w:ascii="PT Astra Serif" w:hAnsi="PT Astra Serif"/>
          <w:b/>
          <w:color w:val="000000" w:themeColor="text1"/>
        </w:rPr>
      </w:pPr>
      <w:r w:rsidRPr="00ED006F">
        <w:rPr>
          <w:rFonts w:ascii="PT Astra Serif" w:hAnsi="PT Astra Serif"/>
          <w:b/>
          <w:color w:val="000000" w:themeColor="text1"/>
        </w:rPr>
        <w:t xml:space="preserve"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</w:t>
      </w:r>
      <w:proofErr w:type="gramStart"/>
      <w:r w:rsidRPr="00ED006F">
        <w:rPr>
          <w:rFonts w:ascii="PT Astra Serif" w:hAnsi="PT Astra Serif"/>
          <w:b/>
          <w:color w:val="000000" w:themeColor="text1"/>
        </w:rPr>
        <w:t>муниципальной  услуги</w:t>
      </w:r>
      <w:proofErr w:type="gramEnd"/>
    </w:p>
    <w:p w14:paraId="32FD2B33" w14:textId="77777777" w:rsidR="00584095" w:rsidRDefault="00584095" w:rsidP="00584095">
      <w:pPr>
        <w:pStyle w:val="ConsPlusNormal"/>
        <w:ind w:firstLine="709"/>
        <w:jc w:val="center"/>
        <w:outlineLvl w:val="2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7112"/>
        <w:gridCol w:w="2202"/>
      </w:tblGrid>
      <w:tr w:rsidR="00102664" w14:paraId="71A70242" w14:textId="77777777" w:rsidTr="009623C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6F2130" w14:textId="77777777" w:rsidR="00102664" w:rsidRDefault="00102664" w:rsidP="009623C3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</w:t>
            </w:r>
          </w:p>
          <w:p w14:paraId="03590A3B" w14:textId="77777777" w:rsidR="00102664" w:rsidRDefault="00102664" w:rsidP="009623C3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п/п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EA1A1B" w14:textId="77777777" w:rsidR="00102664" w:rsidRDefault="00102664" w:rsidP="009623C3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Перечень оснований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74F838C6" w14:textId="77777777" w:rsidR="00102664" w:rsidRDefault="00102664" w:rsidP="009623C3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Идентификатор категорий (признаков) заявителей</w:t>
            </w:r>
          </w:p>
        </w:tc>
      </w:tr>
      <w:tr w:rsidR="00102664" w14:paraId="5A874E1E" w14:textId="77777777" w:rsidTr="009623C3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0E8168" w14:textId="77777777" w:rsidR="00102664" w:rsidRDefault="00102664" w:rsidP="009623C3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Исчерпывающий перечень оснований для отказа </w:t>
            </w:r>
            <w:r>
              <w:rPr>
                <w:rFonts w:ascii="PT Astra Serif" w:hAnsi="PT Astra Serif"/>
                <w:b/>
              </w:rPr>
              <w:t>в приеме заявления и документов</w:t>
            </w:r>
            <w:r>
              <w:rPr>
                <w:rFonts w:ascii="PT Astra Serif" w:hAnsi="PT Astra Serif"/>
              </w:rPr>
              <w:t>, необходимых для предоставления муниципальной услуги</w:t>
            </w:r>
          </w:p>
        </w:tc>
      </w:tr>
      <w:tr w:rsidR="00102664" w14:paraId="488EA8E3" w14:textId="77777777" w:rsidTr="009623C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CCBEDA" w14:textId="77777777" w:rsidR="00102664" w:rsidRDefault="00102664" w:rsidP="009623C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C25E87" w14:textId="77777777" w:rsidR="00102664" w:rsidRDefault="00102664" w:rsidP="009623C3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Style w:val="1a"/>
                <w:rFonts w:ascii="PT Astra Serif" w:hAnsi="PT Astra Serif"/>
              </w:rPr>
              <w:t xml:space="preserve">Заявление о предоставлении услуги подано в орган местного </w:t>
            </w:r>
            <w:proofErr w:type="gramStart"/>
            <w:r>
              <w:rPr>
                <w:rStyle w:val="1a"/>
                <w:rFonts w:ascii="PT Astra Serif" w:hAnsi="PT Astra Serif"/>
              </w:rPr>
              <w:t>самоуправления,  в</w:t>
            </w:r>
            <w:proofErr w:type="gramEnd"/>
            <w:r>
              <w:rPr>
                <w:rStyle w:val="1a"/>
                <w:rFonts w:ascii="PT Astra Serif" w:hAnsi="PT Astra Serif"/>
              </w:rPr>
              <w:t xml:space="preserve"> полномочия которого не входит предоставление услуги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B136C3" w14:textId="77777777" w:rsidR="00102664" w:rsidRDefault="00102664" w:rsidP="009623C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102664" w14:paraId="51511060" w14:textId="77777777" w:rsidTr="009623C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F1E256" w14:textId="77777777" w:rsidR="00102664" w:rsidRDefault="00102664" w:rsidP="009623C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84B6DD" w14:textId="77777777" w:rsidR="00102664" w:rsidRDefault="00102664" w:rsidP="009623C3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6809EA" w14:textId="77777777" w:rsidR="00102664" w:rsidRDefault="00102664" w:rsidP="009623C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102664" w14:paraId="0D9B56E2" w14:textId="77777777" w:rsidTr="009623C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EE1FD2" w14:textId="77777777" w:rsidR="00102664" w:rsidRDefault="00102664" w:rsidP="009623C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47992D" w14:textId="77777777" w:rsidR="00102664" w:rsidRDefault="00102664" w:rsidP="009623C3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CC1DAE" w14:textId="77777777" w:rsidR="00102664" w:rsidRDefault="00102664" w:rsidP="009623C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102664" w14:paraId="0380F0D0" w14:textId="77777777" w:rsidTr="009623C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60D832" w14:textId="77777777" w:rsidR="00102664" w:rsidRDefault="00102664" w:rsidP="009623C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52C390" w14:textId="77777777" w:rsidR="00102664" w:rsidRDefault="00102664" w:rsidP="009623C3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Style w:val="1a"/>
                <w:rFonts w:ascii="PT Astra Serif" w:hAnsi="PT Astra Serif"/>
              </w:rPr>
              <w:t xml:space="preserve">Представление заявления о предоставлении государственной услуги представителем заявителя без представления документа, удостоверяющего личность, либо без представления доверенности, оформленной в порядке, </w:t>
            </w:r>
            <w:r>
              <w:rPr>
                <w:rStyle w:val="1a"/>
                <w:rFonts w:ascii="PT Astra Serif" w:hAnsi="PT Astra Serif"/>
              </w:rPr>
              <w:lastRenderedPageBreak/>
              <w:t>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заявления и документов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255D81" w14:textId="77777777" w:rsidR="00102664" w:rsidRDefault="00102664" w:rsidP="009623C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А-В</w:t>
            </w:r>
          </w:p>
        </w:tc>
      </w:tr>
      <w:tr w:rsidR="00102664" w14:paraId="2EFA8EB4" w14:textId="77777777" w:rsidTr="009623C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A311F7" w14:textId="77777777" w:rsidR="00102664" w:rsidRDefault="00102664" w:rsidP="009623C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F4DF42" w14:textId="77777777" w:rsidR="00102664" w:rsidRDefault="00102664" w:rsidP="009623C3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Style w:val="1a"/>
                <w:rFonts w:ascii="PT Astra Serif" w:hAnsi="PT Astra Serif"/>
              </w:rPr>
              <w:t>Некорректное заполнение обязательных полей в форме запроса о предоставлении услуги (недостоверное, неправильное либо неполное заполнение)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25DF77" w14:textId="77777777" w:rsidR="00102664" w:rsidRDefault="00102664" w:rsidP="009623C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102664" w14:paraId="31BC6A9D" w14:textId="77777777" w:rsidTr="009623C3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416B40" w14:textId="77777777" w:rsidR="00102664" w:rsidRDefault="00102664" w:rsidP="009623C3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</w:tr>
      <w:tr w:rsidR="00102664" w14:paraId="1B57D73B" w14:textId="77777777" w:rsidTr="009623C3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52E63F" w14:textId="77777777" w:rsidR="00102664" w:rsidRDefault="00102664" w:rsidP="009623C3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Style w:val="1a"/>
                <w:rFonts w:ascii="PT Astra Serif" w:hAnsi="PT Astra Serif"/>
              </w:rPr>
              <w:t xml:space="preserve">Основания для </w:t>
            </w:r>
            <w:r>
              <w:rPr>
                <w:rStyle w:val="1a"/>
                <w:rFonts w:ascii="PT Astra Serif" w:hAnsi="PT Astra Serif"/>
                <w:b/>
              </w:rPr>
              <w:t>приостановления</w:t>
            </w:r>
            <w:r>
              <w:rPr>
                <w:rStyle w:val="1a"/>
                <w:rFonts w:ascii="PT Astra Serif" w:hAnsi="PT Astra Serif"/>
              </w:rPr>
              <w:t xml:space="preserve"> предоставления муниципальной услуги законодательством Российской Федерации не предусмотрены</w:t>
            </w:r>
          </w:p>
        </w:tc>
      </w:tr>
      <w:tr w:rsidR="00102664" w14:paraId="6014C319" w14:textId="77777777" w:rsidTr="009623C3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E8ABD5" w14:textId="77777777" w:rsidR="00102664" w:rsidRDefault="00102664" w:rsidP="009623C3">
            <w:pPr>
              <w:rPr>
                <w:rFonts w:ascii="PT Astra Serif" w:hAnsi="PT Astra Serif"/>
                <w:sz w:val="28"/>
              </w:rPr>
            </w:pPr>
          </w:p>
        </w:tc>
      </w:tr>
      <w:tr w:rsidR="00102664" w14:paraId="2AEE412C" w14:textId="77777777" w:rsidTr="009623C3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8D832E" w14:textId="77777777" w:rsidR="00102664" w:rsidRDefault="00102664" w:rsidP="009623C3">
            <w:pPr>
              <w:widowControl w:val="0"/>
              <w:jc w:val="both"/>
            </w:pPr>
            <w:r>
              <w:rPr>
                <w:rFonts w:ascii="PT Astra Serif" w:hAnsi="PT Astra Serif"/>
              </w:rPr>
              <w:t>Исчерпывающий перечень оснований для отказ</w:t>
            </w:r>
            <w:r>
              <w:rPr>
                <w:rStyle w:val="1a"/>
                <w:rFonts w:ascii="PT Astra Serif" w:hAnsi="PT Astra Serif"/>
              </w:rPr>
              <w:t>а</w:t>
            </w:r>
            <w:r>
              <w:rPr>
                <w:rStyle w:val="1a"/>
                <w:rFonts w:ascii="PT Astra Serif" w:hAnsi="PT Astra Serif"/>
                <w:b/>
              </w:rPr>
              <w:t xml:space="preserve"> </w:t>
            </w:r>
            <w:r>
              <w:t>в</w:t>
            </w:r>
            <w:r>
              <w:rPr>
                <w:rStyle w:val="1a"/>
                <w:b/>
              </w:rPr>
              <w:t xml:space="preserve"> выдаче разрешения на ввод объекта в эксплуатацию, во внесении изменений в разрешени</w:t>
            </w:r>
            <w:r>
              <w:rPr>
                <w:b/>
              </w:rPr>
              <w:t>е на ввод объекта в эксплуатацию</w:t>
            </w:r>
          </w:p>
        </w:tc>
      </w:tr>
      <w:tr w:rsidR="00102664" w14:paraId="29039E11" w14:textId="77777777" w:rsidTr="009623C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46F713" w14:textId="77777777" w:rsidR="00102664" w:rsidRDefault="00102664" w:rsidP="009623C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814F51" w14:textId="77777777" w:rsidR="00102664" w:rsidRDefault="00102664" w:rsidP="009623C3">
            <w:pPr>
              <w:rPr>
                <w:rFonts w:ascii="PT Astra Serif" w:hAnsi="PT Astra Serif"/>
              </w:rPr>
            </w:pPr>
            <w:r>
              <w:rPr>
                <w:rStyle w:val="1a"/>
                <w:rFonts w:ascii="PT Astra Serif" w:hAnsi="PT Astra Serif"/>
              </w:rPr>
              <w:t xml:space="preserve">отсутствие документов, указанных в частях 3 и 4 статьи 55 </w:t>
            </w:r>
            <w:proofErr w:type="spellStart"/>
            <w:r>
              <w:rPr>
                <w:rStyle w:val="1a"/>
                <w:rFonts w:ascii="PT Astra Serif" w:hAnsi="PT Astra Serif"/>
              </w:rPr>
              <w:t>ГрК</w:t>
            </w:r>
            <w:proofErr w:type="spellEnd"/>
            <w:r>
              <w:rPr>
                <w:rStyle w:val="1a"/>
                <w:rFonts w:ascii="PT Astra Serif" w:hAnsi="PT Astra Serif"/>
              </w:rPr>
              <w:t xml:space="preserve"> РФ</w:t>
            </w:r>
          </w:p>
          <w:p w14:paraId="7DCCD833" w14:textId="77777777" w:rsidR="00102664" w:rsidRDefault="00102664" w:rsidP="009623C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8F0D72" w14:textId="77777777" w:rsidR="00102664" w:rsidRDefault="00102664" w:rsidP="009623C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102664" w14:paraId="6C28E9FA" w14:textId="77777777" w:rsidTr="009623C3">
        <w:trPr>
          <w:trHeight w:val="2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D3A8E1" w14:textId="77777777" w:rsidR="00102664" w:rsidRDefault="00102664" w:rsidP="009623C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0263C7" w14:textId="77777777" w:rsidR="00102664" w:rsidRDefault="00102664" w:rsidP="009623C3">
            <w:pPr>
              <w:widowControl w:val="0"/>
              <w:jc w:val="both"/>
            </w:pPr>
            <w:r>
              <w:t xml:space="preserve"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</w:t>
            </w:r>
            <w:r>
              <w:rPr>
                <w:color w:val="0000FF"/>
                <w:u w:val="single" w:color="000000"/>
              </w:rPr>
              <w:t>случаев</w:t>
            </w:r>
            <w:r>
              <w:t>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      </w:r>
          </w:p>
          <w:p w14:paraId="77BAB14A" w14:textId="77777777" w:rsidR="00102664" w:rsidRDefault="00102664" w:rsidP="009623C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306895" w14:textId="77777777" w:rsidR="00102664" w:rsidRDefault="00102664" w:rsidP="009623C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А-В</w:t>
            </w:r>
          </w:p>
        </w:tc>
      </w:tr>
      <w:tr w:rsidR="00102664" w14:paraId="1BC4FEDB" w14:textId="77777777" w:rsidTr="009623C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A51174" w14:textId="77777777" w:rsidR="00102664" w:rsidRDefault="00102664" w:rsidP="009623C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9B963C" w14:textId="77777777" w:rsidR="00102664" w:rsidRDefault="00102664" w:rsidP="009623C3">
            <w:pPr>
              <w:widowControl w:val="0"/>
              <w:spacing w:before="168"/>
              <w:jc w:val="both"/>
            </w:pPr>
            <w:r>
      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строительства, протяженности линейного объекта в соответствии с </w:t>
            </w:r>
            <w:r>
              <w:rPr>
                <w:color w:val="0000FF"/>
                <w:u w:val="single" w:color="000000"/>
              </w:rPr>
              <w:t>частью 6.2</w:t>
            </w:r>
            <w:r>
              <w:t xml:space="preserve"> статьи 55 </w:t>
            </w:r>
            <w:proofErr w:type="spellStart"/>
            <w:r>
              <w:t>ГрК</w:t>
            </w:r>
            <w:proofErr w:type="spellEnd"/>
            <w:r>
              <w:t xml:space="preserve"> РФ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DF68D1" w14:textId="77777777" w:rsidR="00102664" w:rsidRDefault="00102664" w:rsidP="009623C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102664" w14:paraId="19B29046" w14:textId="77777777" w:rsidTr="009623C3">
        <w:trPr>
          <w:trHeight w:val="122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71E4BB" w14:textId="77777777" w:rsidR="00102664" w:rsidRDefault="00102664" w:rsidP="009623C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60DD94" w14:textId="77777777" w:rsidR="00102664" w:rsidRDefault="00102664" w:rsidP="009623C3">
            <w:pPr>
              <w:widowControl w:val="0"/>
              <w:jc w:val="both"/>
            </w:pPr>
            <w:r>
              <w:t xml:space="preserve"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строительства, протяженности линейного объекта в соответствии с </w:t>
            </w:r>
            <w:r>
              <w:rPr>
                <w:color w:val="0000FF"/>
                <w:u w:val="single" w:color="000000"/>
              </w:rPr>
              <w:t xml:space="preserve">частью 6.2 </w:t>
            </w:r>
            <w:r>
              <w:t xml:space="preserve">статьи 55 </w:t>
            </w:r>
            <w:proofErr w:type="spellStart"/>
            <w:r>
              <w:t>ГрК</w:t>
            </w:r>
            <w:proofErr w:type="spellEnd"/>
            <w:r>
              <w:t xml:space="preserve"> РФ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217C83" w14:textId="77777777" w:rsidR="00102664" w:rsidRDefault="00102664" w:rsidP="009623C3">
            <w:pPr>
              <w:widowControl w:val="0"/>
              <w:jc w:val="center"/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102664" w14:paraId="727846E9" w14:textId="77777777" w:rsidTr="009623C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55895F" w14:textId="77777777" w:rsidR="00102664" w:rsidRDefault="00102664" w:rsidP="009623C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83E757" w14:textId="77777777" w:rsidR="00102664" w:rsidRDefault="00102664" w:rsidP="009623C3">
            <w:pPr>
              <w:widowControl w:val="0"/>
              <w:jc w:val="both"/>
            </w:pPr>
            <w:r>
              <w:t xml:space="preserve"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</w:t>
            </w:r>
            <w:r>
              <w:rPr>
                <w:color w:val="0000FF"/>
                <w:u w:val="single" w:color="000000"/>
              </w:rPr>
              <w:t>пунктом 9 части 7 статьи 51</w:t>
            </w:r>
            <w:r>
              <w:t xml:space="preserve"> </w:t>
            </w:r>
            <w:proofErr w:type="spellStart"/>
            <w:r>
              <w:t>ГрК</w:t>
            </w:r>
            <w:proofErr w:type="spellEnd"/>
            <w:r>
              <w:t xml:space="preserve"> РФ,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4EC8C1" w14:textId="77777777" w:rsidR="00102664" w:rsidRDefault="00102664" w:rsidP="009623C3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</w:tbl>
    <w:p w14:paraId="0B455EB2" w14:textId="77777777" w:rsidR="00102664" w:rsidRPr="005906DB" w:rsidRDefault="00102664" w:rsidP="00584095">
      <w:pPr>
        <w:pStyle w:val="ConsPlusNormal"/>
        <w:ind w:firstLine="709"/>
        <w:jc w:val="center"/>
        <w:outlineLvl w:val="2"/>
        <w:rPr>
          <w:rFonts w:ascii="PT Astra Serif" w:hAnsi="PT Astra Serif"/>
          <w:b/>
          <w:sz w:val="28"/>
          <w:szCs w:val="28"/>
        </w:rPr>
      </w:pPr>
    </w:p>
    <w:p w14:paraId="7F4E847D" w14:textId="77777777" w:rsidR="00584095" w:rsidRPr="00863E63" w:rsidRDefault="00584095" w:rsidP="00726DEC">
      <w:pPr>
        <w:pStyle w:val="aff2"/>
        <w:pageBreakBefore/>
        <w:spacing w:before="0" w:beforeAutospacing="0" w:after="0" w:afterAutospacing="0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П</w:t>
      </w:r>
      <w:r w:rsidRPr="00863E63">
        <w:rPr>
          <w:rFonts w:ascii="PT Astra Serif" w:hAnsi="PT Astra Serif"/>
          <w:sz w:val="28"/>
          <w:szCs w:val="28"/>
        </w:rPr>
        <w:t xml:space="preserve">риложение № 5 </w:t>
      </w:r>
    </w:p>
    <w:p w14:paraId="023DA799" w14:textId="77777777" w:rsidR="00584095" w:rsidRPr="00863E63" w:rsidRDefault="00584095" w:rsidP="00726DEC">
      <w:pPr>
        <w:keepNext/>
        <w:keepLines/>
        <w:jc w:val="both"/>
        <w:outlineLvl w:val="1"/>
        <w:rPr>
          <w:rFonts w:ascii="PT Astra Serif" w:hAnsi="PT Astra Serif"/>
          <w:sz w:val="28"/>
          <w:szCs w:val="28"/>
        </w:rPr>
      </w:pPr>
      <w:r w:rsidRPr="00863E63">
        <w:rPr>
          <w:rFonts w:ascii="PT Astra Serif" w:hAnsi="PT Astra Serif"/>
          <w:sz w:val="28"/>
          <w:szCs w:val="28"/>
        </w:rPr>
        <w:tab/>
      </w:r>
      <w:r w:rsidRPr="00863E63">
        <w:rPr>
          <w:rFonts w:ascii="PT Astra Serif" w:hAnsi="PT Astra Serif"/>
          <w:sz w:val="28"/>
          <w:szCs w:val="28"/>
        </w:rPr>
        <w:tab/>
      </w:r>
      <w:r w:rsidRPr="00863E63">
        <w:rPr>
          <w:rFonts w:ascii="PT Astra Serif" w:hAnsi="PT Astra Serif"/>
          <w:sz w:val="28"/>
          <w:szCs w:val="28"/>
        </w:rPr>
        <w:tab/>
      </w:r>
      <w:r w:rsidRPr="00863E63">
        <w:rPr>
          <w:rFonts w:ascii="PT Astra Serif" w:hAnsi="PT Astra Serif"/>
          <w:sz w:val="28"/>
          <w:szCs w:val="28"/>
        </w:rPr>
        <w:tab/>
      </w:r>
      <w:r w:rsidRPr="00863E63">
        <w:rPr>
          <w:rFonts w:ascii="PT Astra Serif" w:hAnsi="PT Astra Serif"/>
          <w:sz w:val="28"/>
          <w:szCs w:val="28"/>
        </w:rPr>
        <w:tab/>
      </w:r>
      <w:r w:rsidRPr="00863E63">
        <w:rPr>
          <w:rFonts w:ascii="PT Astra Serif" w:hAnsi="PT Astra Serif"/>
          <w:sz w:val="28"/>
          <w:szCs w:val="28"/>
        </w:rPr>
        <w:tab/>
      </w:r>
      <w:r w:rsidRPr="00863E63">
        <w:rPr>
          <w:rFonts w:ascii="PT Astra Serif" w:hAnsi="PT Astra Serif"/>
          <w:sz w:val="28"/>
          <w:szCs w:val="28"/>
        </w:rPr>
        <w:tab/>
      </w:r>
      <w:r w:rsidRPr="00863E63">
        <w:rPr>
          <w:rFonts w:ascii="PT Astra Serif" w:hAnsi="PT Astra Serif"/>
          <w:sz w:val="28"/>
          <w:szCs w:val="28"/>
        </w:rPr>
        <w:tab/>
      </w:r>
      <w:r w:rsidRPr="00863E63">
        <w:rPr>
          <w:rFonts w:ascii="PT Astra Serif" w:hAnsi="PT Astra Serif"/>
          <w:sz w:val="28"/>
          <w:szCs w:val="28"/>
        </w:rPr>
        <w:tab/>
      </w:r>
      <w:r w:rsidRPr="00863E63">
        <w:rPr>
          <w:rFonts w:ascii="PT Astra Serif" w:hAnsi="PT Astra Serif"/>
          <w:sz w:val="28"/>
          <w:szCs w:val="28"/>
        </w:rPr>
        <w:tab/>
      </w:r>
      <w:r w:rsidRPr="00863E63">
        <w:rPr>
          <w:rFonts w:ascii="PT Astra Serif" w:hAnsi="PT Astra Serif"/>
          <w:sz w:val="28"/>
          <w:szCs w:val="28"/>
        </w:rPr>
        <w:tab/>
      </w:r>
      <w:r w:rsidRPr="00863E63">
        <w:rPr>
          <w:rFonts w:ascii="PT Astra Serif" w:hAnsi="PT Astra Serif"/>
          <w:sz w:val="28"/>
          <w:szCs w:val="28"/>
        </w:rPr>
        <w:tab/>
      </w:r>
      <w:r w:rsidRPr="00863E63">
        <w:rPr>
          <w:rFonts w:ascii="PT Astra Serif" w:hAnsi="PT Astra Serif"/>
          <w:sz w:val="28"/>
          <w:szCs w:val="28"/>
        </w:rPr>
        <w:tab/>
      </w:r>
      <w:r w:rsidRPr="00863E63">
        <w:rPr>
          <w:rFonts w:ascii="PT Astra Serif" w:hAnsi="PT Astra Serif"/>
          <w:sz w:val="28"/>
          <w:szCs w:val="28"/>
        </w:rPr>
        <w:tab/>
        <w:t xml:space="preserve">  </w:t>
      </w:r>
      <w:r w:rsidR="00726DEC">
        <w:rPr>
          <w:rFonts w:ascii="PT Astra Serif" w:hAnsi="PT Astra Serif"/>
          <w:sz w:val="28"/>
          <w:szCs w:val="28"/>
        </w:rPr>
        <w:t xml:space="preserve">   </w:t>
      </w:r>
      <w:r w:rsidRPr="00863E63">
        <w:rPr>
          <w:rFonts w:ascii="PT Astra Serif" w:hAnsi="PT Astra Serif"/>
          <w:sz w:val="28"/>
          <w:szCs w:val="28"/>
        </w:rPr>
        <w:t xml:space="preserve">  к Административному регламенту</w:t>
      </w:r>
    </w:p>
    <w:p w14:paraId="1253598C" w14:textId="77777777" w:rsidR="00726DEC" w:rsidRDefault="00726DEC" w:rsidP="00584095">
      <w:pPr>
        <w:keepNext/>
        <w:keepLines/>
        <w:spacing w:before="120" w:after="120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</w:p>
    <w:p w14:paraId="229F15D9" w14:textId="77777777" w:rsidR="00584095" w:rsidRDefault="00584095" w:rsidP="00584095">
      <w:pPr>
        <w:keepNext/>
        <w:keepLines/>
        <w:spacing w:before="120" w:after="120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  <w:r w:rsidRPr="00863E63">
        <w:rPr>
          <w:rFonts w:ascii="PT Astra Serif" w:hAnsi="PT Astra Serif"/>
          <w:b/>
          <w:bCs/>
          <w:sz w:val="28"/>
          <w:szCs w:val="28"/>
        </w:rPr>
        <w:t>Сведения о формах заявлений о предоставлении муниципальной услуги</w:t>
      </w:r>
    </w:p>
    <w:p w14:paraId="4C15E2F9" w14:textId="77777777" w:rsidR="00102664" w:rsidRPr="00863E63" w:rsidRDefault="00102664" w:rsidP="00584095">
      <w:pPr>
        <w:keepNext/>
        <w:keepLines/>
        <w:spacing w:before="120" w:after="120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</w:p>
    <w:tbl>
      <w:tblPr>
        <w:tblW w:w="1244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56"/>
        <w:gridCol w:w="3827"/>
        <w:gridCol w:w="6096"/>
      </w:tblGrid>
      <w:tr w:rsidR="00102664" w:rsidRPr="00536AE0" w14:paraId="750D8EAE" w14:textId="77777777" w:rsidTr="00102664">
        <w:trPr>
          <w:trHeight w:val="815"/>
        </w:trPr>
        <w:tc>
          <w:tcPr>
            <w:tcW w:w="567" w:type="dxa"/>
            <w:shd w:val="clear" w:color="auto" w:fill="auto"/>
            <w:hideMark/>
          </w:tcPr>
          <w:p w14:paraId="7EB14CAF" w14:textId="77777777" w:rsidR="00102664" w:rsidRPr="004B5D32" w:rsidRDefault="00102664" w:rsidP="00584095">
            <w:pPr>
              <w:rPr>
                <w:b/>
                <w:bCs/>
                <w:lang w:eastAsia="ru-RU"/>
              </w:rPr>
            </w:pPr>
            <w:r w:rsidRPr="004B5D32">
              <w:rPr>
                <w:b/>
                <w:bCs/>
                <w:lang w:eastAsia="ru-RU"/>
              </w:rPr>
              <w:t xml:space="preserve">№ </w:t>
            </w:r>
          </w:p>
        </w:tc>
        <w:tc>
          <w:tcPr>
            <w:tcW w:w="1956" w:type="dxa"/>
            <w:shd w:val="clear" w:color="auto" w:fill="auto"/>
            <w:hideMark/>
          </w:tcPr>
          <w:p w14:paraId="72D7DACB" w14:textId="77777777" w:rsidR="00102664" w:rsidRPr="00E55F65" w:rsidRDefault="00102664" w:rsidP="00584095">
            <w:pPr>
              <w:jc w:val="center"/>
              <w:rPr>
                <w:b/>
                <w:lang w:eastAsia="ru-RU"/>
              </w:rPr>
            </w:pPr>
            <w:r w:rsidRPr="00E55F65">
              <w:rPr>
                <w:b/>
                <w:lang w:eastAsia="ru-RU"/>
              </w:rPr>
              <w:t>Идентификатор заявителя</w:t>
            </w:r>
          </w:p>
        </w:tc>
        <w:tc>
          <w:tcPr>
            <w:tcW w:w="3827" w:type="dxa"/>
            <w:shd w:val="clear" w:color="auto" w:fill="auto"/>
            <w:hideMark/>
          </w:tcPr>
          <w:p w14:paraId="5DF19C73" w14:textId="77777777" w:rsidR="00102664" w:rsidRDefault="00102664" w:rsidP="00584095">
            <w:pPr>
              <w:jc w:val="center"/>
              <w:rPr>
                <w:b/>
                <w:lang w:eastAsia="ru-RU"/>
              </w:rPr>
            </w:pPr>
            <w:r w:rsidRPr="00E55F65">
              <w:rPr>
                <w:b/>
                <w:lang w:eastAsia="ru-RU"/>
              </w:rPr>
              <w:t>Наименование заявления</w:t>
            </w:r>
          </w:p>
          <w:p w14:paraId="190BC79D" w14:textId="77777777" w:rsidR="00102664" w:rsidRDefault="00102664" w:rsidP="00584095">
            <w:pPr>
              <w:jc w:val="center"/>
              <w:rPr>
                <w:b/>
                <w:lang w:eastAsia="ru-RU"/>
              </w:rPr>
            </w:pPr>
          </w:p>
          <w:p w14:paraId="73F591B9" w14:textId="77777777" w:rsidR="00102664" w:rsidRPr="00E55F65" w:rsidRDefault="00102664" w:rsidP="00584095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6096" w:type="dxa"/>
            <w:shd w:val="clear" w:color="auto" w:fill="auto"/>
          </w:tcPr>
          <w:p w14:paraId="2EE44F2F" w14:textId="77777777" w:rsidR="00102664" w:rsidRDefault="00102664" w:rsidP="00584095">
            <w:pPr>
              <w:jc w:val="center"/>
              <w:rPr>
                <w:b/>
                <w:lang w:eastAsia="ru-RU"/>
              </w:rPr>
            </w:pPr>
            <w:r w:rsidRPr="00E55F65">
              <w:rPr>
                <w:b/>
                <w:lang w:eastAsia="ru-RU"/>
              </w:rPr>
              <w:t>Форма заявления</w:t>
            </w:r>
          </w:p>
          <w:p w14:paraId="07BE83FC" w14:textId="77777777" w:rsidR="00102664" w:rsidRDefault="00102664" w:rsidP="00584095">
            <w:pPr>
              <w:jc w:val="center"/>
              <w:rPr>
                <w:b/>
                <w:lang w:eastAsia="ru-RU"/>
              </w:rPr>
            </w:pPr>
          </w:p>
          <w:p w14:paraId="32DA2015" w14:textId="77777777" w:rsidR="00102664" w:rsidRPr="00E55F65" w:rsidRDefault="00102664" w:rsidP="00584095">
            <w:pPr>
              <w:jc w:val="center"/>
              <w:rPr>
                <w:b/>
                <w:lang w:eastAsia="ru-RU"/>
              </w:rPr>
            </w:pPr>
          </w:p>
        </w:tc>
      </w:tr>
      <w:tr w:rsidR="00102664" w:rsidRPr="00536AE0" w14:paraId="002D86FB" w14:textId="77777777" w:rsidTr="00102664">
        <w:trPr>
          <w:trHeight w:val="841"/>
        </w:trPr>
        <w:tc>
          <w:tcPr>
            <w:tcW w:w="567" w:type="dxa"/>
            <w:shd w:val="clear" w:color="auto" w:fill="auto"/>
          </w:tcPr>
          <w:p w14:paraId="2427AD3D" w14:textId="77777777" w:rsidR="00102664" w:rsidRPr="004B5D32" w:rsidRDefault="00102664" w:rsidP="00584095">
            <w:pPr>
              <w:pStyle w:val="af8"/>
              <w:numPr>
                <w:ilvl w:val="0"/>
                <w:numId w:val="23"/>
              </w:numPr>
              <w:suppressAutoHyphens w:val="0"/>
              <w:ind w:right="-536" w:hanging="752"/>
              <w:rPr>
                <w:lang w:eastAsia="ru-RU"/>
              </w:rPr>
            </w:pPr>
          </w:p>
        </w:tc>
        <w:tc>
          <w:tcPr>
            <w:tcW w:w="1956" w:type="dxa"/>
            <w:shd w:val="clear" w:color="auto" w:fill="auto"/>
          </w:tcPr>
          <w:p w14:paraId="212DB2BC" w14:textId="77777777" w:rsidR="00102664" w:rsidRPr="00E55F65" w:rsidRDefault="00102664" w:rsidP="00584095">
            <w:pPr>
              <w:contextualSpacing/>
              <w:rPr>
                <w:lang w:eastAsia="ru-RU"/>
              </w:rPr>
            </w:pPr>
            <w:r w:rsidRPr="002E4F85">
              <w:rPr>
                <w:b/>
                <w:lang w:eastAsia="ru-RU"/>
              </w:rPr>
              <w:t>1А, 2А, 3А</w:t>
            </w:r>
          </w:p>
        </w:tc>
        <w:tc>
          <w:tcPr>
            <w:tcW w:w="3827" w:type="dxa"/>
            <w:shd w:val="clear" w:color="auto" w:fill="auto"/>
          </w:tcPr>
          <w:p w14:paraId="712EAB43" w14:textId="77777777" w:rsidR="00102664" w:rsidRPr="00F90301" w:rsidRDefault="00102664" w:rsidP="00584095">
            <w:pPr>
              <w:rPr>
                <w:rFonts w:ascii="PT Astra Serif" w:hAnsi="PT Astra Serif"/>
              </w:rPr>
            </w:pPr>
            <w:r w:rsidRPr="00F90301">
              <w:rPr>
                <w:rFonts w:ascii="PT Astra Serif" w:hAnsi="PT Astra Serif"/>
              </w:rPr>
              <w:t>Заявление о выдаче разрешения на ввод объекта капитального строительства в эксплуатацию</w:t>
            </w:r>
          </w:p>
          <w:p w14:paraId="266D28CB" w14:textId="77777777" w:rsidR="00102664" w:rsidRPr="00F90301" w:rsidRDefault="00102664" w:rsidP="00584095">
            <w:pPr>
              <w:ind w:right="-25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096" w:type="dxa"/>
            <w:shd w:val="clear" w:color="auto" w:fill="auto"/>
          </w:tcPr>
          <w:p w14:paraId="44C2CC89" w14:textId="77777777" w:rsidR="00102664" w:rsidRPr="00F90301" w:rsidRDefault="00102664" w:rsidP="00584095">
            <w:pPr>
              <w:jc w:val="both"/>
              <w:rPr>
                <w:rFonts w:ascii="PT Astra Serif" w:hAnsi="PT Astra Serif"/>
                <w:lang w:eastAsia="ru-RU"/>
              </w:rPr>
            </w:pPr>
            <w:r w:rsidRPr="00F90301">
              <w:rPr>
                <w:rFonts w:ascii="PT Astra Serif" w:hAnsi="PT Astra Serif"/>
                <w:lang w:eastAsia="ru-RU"/>
              </w:rPr>
              <w:t>По форме, приведенной в Приложении № 6 к настоящему Административному регламенту</w:t>
            </w:r>
          </w:p>
        </w:tc>
      </w:tr>
      <w:tr w:rsidR="00102664" w:rsidRPr="00536AE0" w14:paraId="4ABD06CB" w14:textId="77777777" w:rsidTr="00102664">
        <w:trPr>
          <w:trHeight w:val="841"/>
        </w:trPr>
        <w:tc>
          <w:tcPr>
            <w:tcW w:w="567" w:type="dxa"/>
            <w:shd w:val="clear" w:color="auto" w:fill="auto"/>
          </w:tcPr>
          <w:p w14:paraId="6D9FEB2D" w14:textId="77777777" w:rsidR="00102664" w:rsidRPr="004B5D32" w:rsidRDefault="00102664" w:rsidP="00584095">
            <w:pPr>
              <w:pStyle w:val="af8"/>
              <w:numPr>
                <w:ilvl w:val="0"/>
                <w:numId w:val="23"/>
              </w:numPr>
              <w:suppressAutoHyphens w:val="0"/>
              <w:ind w:right="-536" w:hanging="752"/>
              <w:rPr>
                <w:lang w:eastAsia="ru-RU"/>
              </w:rPr>
            </w:pPr>
          </w:p>
        </w:tc>
        <w:tc>
          <w:tcPr>
            <w:tcW w:w="1956" w:type="dxa"/>
            <w:shd w:val="clear" w:color="auto" w:fill="auto"/>
          </w:tcPr>
          <w:p w14:paraId="2B0E0CB2" w14:textId="77777777" w:rsidR="00102664" w:rsidRPr="00E55F65" w:rsidRDefault="00102664" w:rsidP="00584095">
            <w:pPr>
              <w:contextualSpacing/>
              <w:rPr>
                <w:lang w:eastAsia="ru-RU"/>
              </w:rPr>
            </w:pPr>
            <w:r w:rsidRPr="002E4F85">
              <w:rPr>
                <w:b/>
                <w:lang w:eastAsia="ru-RU"/>
              </w:rPr>
              <w:t>1А, 2А, 3А</w:t>
            </w:r>
          </w:p>
        </w:tc>
        <w:tc>
          <w:tcPr>
            <w:tcW w:w="3827" w:type="dxa"/>
            <w:shd w:val="clear" w:color="auto" w:fill="auto"/>
          </w:tcPr>
          <w:p w14:paraId="5509C761" w14:textId="77777777" w:rsidR="00102664" w:rsidRPr="00F90301" w:rsidRDefault="00102664" w:rsidP="00584095">
            <w:pPr>
              <w:autoSpaceDE w:val="0"/>
              <w:autoSpaceDN w:val="0"/>
              <w:adjustRightInd w:val="0"/>
              <w:ind w:left="-40"/>
              <w:rPr>
                <w:rFonts w:ascii="PT Astra Serif" w:hAnsi="PT Astra Serif" w:cs="Arial"/>
              </w:rPr>
            </w:pPr>
            <w:r w:rsidRPr="00F90301">
              <w:rPr>
                <w:rFonts w:ascii="PT Astra Serif" w:hAnsi="PT Astra Serif" w:cs="Arial"/>
              </w:rPr>
              <w:t>Заявление о внесении изменений в разрешение на ввод объекта в эксплуатацию</w:t>
            </w:r>
          </w:p>
          <w:p w14:paraId="7332AF59" w14:textId="77777777" w:rsidR="00102664" w:rsidRPr="00F90301" w:rsidRDefault="00102664" w:rsidP="00584095">
            <w:pPr>
              <w:rPr>
                <w:rFonts w:ascii="PT Astra Serif" w:hAnsi="PT Astra Serif"/>
              </w:rPr>
            </w:pPr>
          </w:p>
        </w:tc>
        <w:tc>
          <w:tcPr>
            <w:tcW w:w="6096" w:type="dxa"/>
            <w:shd w:val="clear" w:color="auto" w:fill="auto"/>
          </w:tcPr>
          <w:p w14:paraId="7A7DE4BC" w14:textId="77777777" w:rsidR="00102664" w:rsidRPr="00F90301" w:rsidRDefault="00102664" w:rsidP="00584095">
            <w:pPr>
              <w:jc w:val="both"/>
              <w:rPr>
                <w:rFonts w:ascii="PT Astra Serif" w:hAnsi="PT Astra Serif"/>
                <w:lang w:eastAsia="ru-RU"/>
              </w:rPr>
            </w:pPr>
            <w:r w:rsidRPr="00F90301">
              <w:rPr>
                <w:rFonts w:ascii="PT Astra Serif" w:hAnsi="PT Astra Serif"/>
                <w:lang w:eastAsia="ru-RU"/>
              </w:rPr>
              <w:t>По форме, приведенной в Приложении № 7 к настоящему Административному регламенту</w:t>
            </w:r>
          </w:p>
        </w:tc>
      </w:tr>
    </w:tbl>
    <w:p w14:paraId="50BA7562" w14:textId="77777777" w:rsidR="00584095" w:rsidRPr="00863E63" w:rsidRDefault="00584095" w:rsidP="00584095">
      <w:pPr>
        <w:pStyle w:val="aff2"/>
        <w:pageBreakBefore/>
        <w:spacing w:after="0"/>
        <w:ind w:firstLine="709"/>
        <w:jc w:val="right"/>
        <w:rPr>
          <w:rFonts w:ascii="PT Astra Serif" w:hAnsi="PT Astra Serif"/>
          <w:sz w:val="28"/>
          <w:szCs w:val="28"/>
        </w:rPr>
        <w:sectPr w:rsidR="00584095" w:rsidRPr="00863E63" w:rsidSect="00584095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1701" w:right="919" w:bottom="958" w:left="1253" w:header="709" w:footer="709" w:gutter="0"/>
          <w:cols w:space="720"/>
          <w:docGrid w:linePitch="600" w:charSpace="32768"/>
        </w:sectPr>
      </w:pPr>
    </w:p>
    <w:p w14:paraId="1C361010" w14:textId="77777777" w:rsidR="00584095" w:rsidRPr="00584095" w:rsidRDefault="00584095" w:rsidP="00584095">
      <w:pPr>
        <w:ind w:left="3261"/>
        <w:jc w:val="right"/>
        <w:outlineLvl w:val="2"/>
        <w:rPr>
          <w:sz w:val="28"/>
          <w:szCs w:val="28"/>
        </w:rPr>
      </w:pPr>
      <w:r w:rsidRPr="00584095">
        <w:rPr>
          <w:rFonts w:ascii="PT Astra Serif" w:eastAsiaTheme="majorEastAsia" w:hAnsi="PT Astra Serif"/>
          <w:bCs/>
          <w:sz w:val="28"/>
          <w:szCs w:val="28"/>
        </w:rPr>
        <w:lastRenderedPageBreak/>
        <w:t>Приложение 6</w:t>
      </w:r>
    </w:p>
    <w:p w14:paraId="6112F906" w14:textId="77777777" w:rsidR="00584095" w:rsidRPr="00584095" w:rsidRDefault="00584095" w:rsidP="00584095">
      <w:pPr>
        <w:ind w:left="3261"/>
        <w:jc w:val="right"/>
        <w:rPr>
          <w:rFonts w:ascii="PT Astra Serif" w:hAnsi="PT Astra Serif"/>
          <w:sz w:val="28"/>
          <w:szCs w:val="28"/>
        </w:rPr>
      </w:pPr>
      <w:r w:rsidRPr="00584095">
        <w:rPr>
          <w:rFonts w:ascii="PT Astra Serif" w:hAnsi="PT Astra Serif"/>
          <w:sz w:val="28"/>
          <w:szCs w:val="28"/>
        </w:rPr>
        <w:t xml:space="preserve">к административному </w:t>
      </w:r>
    </w:p>
    <w:p w14:paraId="2FE83266" w14:textId="77777777" w:rsidR="00584095" w:rsidRDefault="00584095" w:rsidP="00584095">
      <w:pPr>
        <w:ind w:left="3261"/>
        <w:jc w:val="right"/>
      </w:pPr>
    </w:p>
    <w:p w14:paraId="79E23703" w14:textId="77777777" w:rsidR="00584095" w:rsidRDefault="00584095" w:rsidP="00584095">
      <w:pPr>
        <w:jc w:val="right"/>
      </w:pPr>
      <w:r>
        <w:rPr>
          <w:rFonts w:ascii="PT Astra Serif" w:hAnsi="PT Astra Serif"/>
          <w:sz w:val="26"/>
          <w:szCs w:val="26"/>
        </w:rPr>
        <w:t>ФОРМА</w:t>
      </w:r>
    </w:p>
    <w:p w14:paraId="766564A0" w14:textId="77777777" w:rsidR="00584095" w:rsidRDefault="00584095" w:rsidP="00584095">
      <w:pPr>
        <w:ind w:left="3261"/>
        <w:jc w:val="right"/>
        <w:rPr>
          <w:rFonts w:ascii="PT Astra Serif" w:eastAsiaTheme="majorEastAsia" w:hAnsi="PT Astra Serif"/>
          <w:bCs/>
          <w:sz w:val="26"/>
          <w:szCs w:val="26"/>
        </w:rPr>
      </w:pPr>
    </w:p>
    <w:p w14:paraId="2AD235C1" w14:textId="77777777" w:rsidR="00584095" w:rsidRDefault="00584095" w:rsidP="00584095">
      <w:pPr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ЗАЯВЛЕНИЕ</w:t>
      </w:r>
    </w:p>
    <w:p w14:paraId="5D64E8AE" w14:textId="77777777" w:rsidR="00584095" w:rsidRPr="008756F0" w:rsidRDefault="00584095" w:rsidP="00584095">
      <w:pPr>
        <w:jc w:val="center"/>
        <w:rPr>
          <w:rFonts w:ascii="PT Astra Serif" w:hAnsi="PT Astra Serif"/>
          <w:b/>
          <w:sz w:val="26"/>
          <w:szCs w:val="26"/>
        </w:rPr>
      </w:pPr>
      <w:r w:rsidRPr="008756F0">
        <w:rPr>
          <w:rFonts w:ascii="PT Astra Serif" w:hAnsi="PT Astra Serif"/>
          <w:b/>
          <w:sz w:val="26"/>
          <w:szCs w:val="26"/>
        </w:rPr>
        <w:t>о выдаче разрешения на ввод объекта капитального строительства</w:t>
      </w:r>
    </w:p>
    <w:p w14:paraId="033F4490" w14:textId="77777777" w:rsidR="00584095" w:rsidRPr="008756F0" w:rsidRDefault="00584095" w:rsidP="00584095">
      <w:pPr>
        <w:jc w:val="center"/>
        <w:rPr>
          <w:rFonts w:ascii="PT Astra Serif" w:hAnsi="PT Astra Serif"/>
          <w:b/>
          <w:sz w:val="26"/>
          <w:szCs w:val="26"/>
        </w:rPr>
      </w:pPr>
      <w:r w:rsidRPr="008756F0">
        <w:rPr>
          <w:rFonts w:ascii="PT Astra Serif" w:hAnsi="PT Astra Serif"/>
          <w:b/>
          <w:sz w:val="26"/>
          <w:szCs w:val="26"/>
        </w:rPr>
        <w:t>в эксплуатацию</w:t>
      </w:r>
    </w:p>
    <w:p w14:paraId="2D360AA0" w14:textId="77777777" w:rsidR="00584095" w:rsidRDefault="00584095" w:rsidP="00584095">
      <w:pPr>
        <w:widowControl w:val="0"/>
        <w:ind w:firstLine="720"/>
        <w:jc w:val="center"/>
        <w:outlineLvl w:val="2"/>
        <w:rPr>
          <w:rFonts w:ascii="PT Astra Serif" w:hAnsi="PT Astra Serif" w:cs="Arial"/>
          <w:sz w:val="26"/>
          <w:szCs w:val="26"/>
        </w:rPr>
      </w:pPr>
    </w:p>
    <w:p w14:paraId="0D426C74" w14:textId="77777777" w:rsidR="00102664" w:rsidRDefault="00102664" w:rsidP="00102664">
      <w:pPr>
        <w:keepNext/>
        <w:widowControl w:val="0"/>
        <w:rPr>
          <w:rFonts w:ascii="PT Astra Serif" w:hAnsi="PT Astra Serif"/>
        </w:rPr>
      </w:pPr>
      <w:r>
        <w:rPr>
          <w:rFonts w:ascii="PT Astra Serif" w:hAnsi="PT Astra Serif"/>
        </w:rPr>
        <w:t xml:space="preserve">ФИО Заявителя (застройщика):  </w:t>
      </w:r>
    </w:p>
    <w:p w14:paraId="48475DD4" w14:textId="77777777" w:rsidR="00102664" w:rsidRDefault="00102664" w:rsidP="00102664">
      <w:pPr>
        <w:keepNext/>
        <w:widowControl w:val="0"/>
        <w:tabs>
          <w:tab w:val="left" w:leader="underscore" w:pos="10065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фамилия: </w:t>
      </w:r>
      <w:r>
        <w:rPr>
          <w:rFonts w:ascii="PT Astra Serif" w:hAnsi="PT Astra Serif"/>
        </w:rPr>
        <w:tab/>
        <w:t xml:space="preserve">; </w:t>
      </w:r>
    </w:p>
    <w:p w14:paraId="74E776FD" w14:textId="77777777" w:rsidR="00102664" w:rsidRDefault="00102664" w:rsidP="00102664">
      <w:pPr>
        <w:keepNext/>
        <w:widowControl w:val="0"/>
        <w:tabs>
          <w:tab w:val="left" w:leader="underscore" w:pos="10065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имя: </w:t>
      </w:r>
      <w:r>
        <w:rPr>
          <w:rFonts w:ascii="PT Astra Serif" w:hAnsi="PT Astra Serif"/>
        </w:rPr>
        <w:tab/>
        <w:t xml:space="preserve">; </w:t>
      </w:r>
    </w:p>
    <w:p w14:paraId="6ECCB41B" w14:textId="77777777" w:rsidR="00102664" w:rsidRDefault="00102664" w:rsidP="00102664">
      <w:pPr>
        <w:keepNext/>
        <w:widowControl w:val="0"/>
        <w:tabs>
          <w:tab w:val="left" w:leader="underscore" w:pos="10065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отчество (при наличии): </w:t>
      </w:r>
      <w:r>
        <w:rPr>
          <w:rFonts w:ascii="PT Astra Serif" w:hAnsi="PT Astra Serif"/>
        </w:rPr>
        <w:tab/>
        <w:t>.</w:t>
      </w:r>
    </w:p>
    <w:p w14:paraId="3E2654BD" w14:textId="77777777" w:rsidR="00102664" w:rsidRDefault="00102664" w:rsidP="00102664">
      <w:pPr>
        <w:widowControl w:val="0"/>
        <w:jc w:val="both"/>
        <w:rPr>
          <w:rFonts w:ascii="PT Astra Serif" w:hAnsi="PT Astra Serif"/>
        </w:rPr>
      </w:pPr>
    </w:p>
    <w:p w14:paraId="5F8DA3E9" w14:textId="77777777" w:rsidR="00102664" w:rsidRDefault="00102664" w:rsidP="00102664">
      <w:pPr>
        <w:keepNext/>
        <w:widowControl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Паспортные данные:  </w:t>
      </w:r>
    </w:p>
    <w:p w14:paraId="57D605E6" w14:textId="77777777" w:rsidR="00102664" w:rsidRDefault="00102664" w:rsidP="00102664">
      <w:pPr>
        <w:keepNext/>
        <w:widowControl w:val="0"/>
        <w:tabs>
          <w:tab w:val="left" w:leader="underscore" w:pos="10065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серия и номер документа: </w:t>
      </w:r>
      <w:r>
        <w:rPr>
          <w:rFonts w:ascii="PT Astra Serif" w:hAnsi="PT Astra Serif"/>
        </w:rPr>
        <w:tab/>
        <w:t xml:space="preserve">; </w:t>
      </w:r>
    </w:p>
    <w:p w14:paraId="48AD23BE" w14:textId="77777777" w:rsidR="00102664" w:rsidRDefault="00102664" w:rsidP="00102664">
      <w:pPr>
        <w:keepNext/>
        <w:widowControl w:val="0"/>
        <w:tabs>
          <w:tab w:val="left" w:leader="underscore" w:pos="10065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дата выдачи документа: _</w:t>
      </w:r>
      <w:proofErr w:type="gramStart"/>
      <w:r>
        <w:rPr>
          <w:rFonts w:ascii="PT Astra Serif" w:hAnsi="PT Astra Serif"/>
        </w:rPr>
        <w:t>_._</w:t>
      </w:r>
      <w:proofErr w:type="gramEnd"/>
      <w:r>
        <w:rPr>
          <w:rFonts w:ascii="PT Astra Serif" w:hAnsi="PT Astra Serif"/>
        </w:rPr>
        <w:t xml:space="preserve">_________.____ г.; </w:t>
      </w:r>
    </w:p>
    <w:p w14:paraId="35410C09" w14:textId="77777777" w:rsidR="00102664" w:rsidRDefault="00102664" w:rsidP="00102664">
      <w:pPr>
        <w:keepNext/>
        <w:widowControl w:val="0"/>
        <w:tabs>
          <w:tab w:val="left" w:leader="underscore" w:pos="10065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кем выдан: </w:t>
      </w:r>
      <w:r>
        <w:rPr>
          <w:rFonts w:ascii="PT Astra Serif" w:hAnsi="PT Astra Serif"/>
        </w:rPr>
        <w:tab/>
        <w:t xml:space="preserve">; </w:t>
      </w:r>
    </w:p>
    <w:p w14:paraId="1B779136" w14:textId="77777777" w:rsidR="00102664" w:rsidRDefault="00102664" w:rsidP="00102664">
      <w:pPr>
        <w:keepNext/>
        <w:widowControl w:val="0"/>
        <w:tabs>
          <w:tab w:val="left" w:leader="underscore" w:pos="10065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личный номер (при его наличии): </w:t>
      </w:r>
      <w:r>
        <w:rPr>
          <w:rFonts w:ascii="PT Astra Serif" w:hAnsi="PT Astra Serif"/>
        </w:rPr>
        <w:tab/>
        <w:t xml:space="preserve">; </w:t>
      </w:r>
    </w:p>
    <w:p w14:paraId="550A7339" w14:textId="77777777" w:rsidR="00102664" w:rsidRDefault="00102664" w:rsidP="00102664">
      <w:pPr>
        <w:widowControl w:val="0"/>
        <w:jc w:val="both"/>
        <w:rPr>
          <w:rFonts w:ascii="PT Astra Serif" w:hAnsi="PT Astra Serif"/>
        </w:rPr>
      </w:pPr>
    </w:p>
    <w:p w14:paraId="0CF32ACD" w14:textId="77777777" w:rsidR="00102664" w:rsidRDefault="00102664" w:rsidP="00102664">
      <w:pPr>
        <w:keepNext/>
        <w:widowControl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Наименование организации-заявителя:  </w:t>
      </w:r>
    </w:p>
    <w:p w14:paraId="67BDACD3" w14:textId="77777777" w:rsidR="00102664" w:rsidRDefault="00102664" w:rsidP="00102664">
      <w:pPr>
        <w:keepNext/>
        <w:widowControl w:val="0"/>
        <w:tabs>
          <w:tab w:val="left" w:leader="underscore" w:pos="10065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наименование юридического лица: </w:t>
      </w:r>
      <w:r>
        <w:rPr>
          <w:rFonts w:ascii="PT Astra Serif" w:hAnsi="PT Astra Serif"/>
        </w:rPr>
        <w:tab/>
        <w:t xml:space="preserve">; </w:t>
      </w:r>
    </w:p>
    <w:p w14:paraId="729BF6E3" w14:textId="77777777" w:rsidR="00102664" w:rsidRDefault="00102664" w:rsidP="00102664">
      <w:pPr>
        <w:keepNext/>
        <w:widowControl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</w:p>
    <w:p w14:paraId="645B534E" w14:textId="77777777" w:rsidR="00102664" w:rsidRDefault="00102664" w:rsidP="00102664">
      <w:pPr>
        <w:keepNext/>
        <w:widowControl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Прошу выдать разрешение на ввод объекта в эксплуатацию:</w:t>
      </w:r>
    </w:p>
    <w:p w14:paraId="1E97C675" w14:textId="77777777" w:rsidR="00102664" w:rsidRDefault="00102664" w:rsidP="00102664">
      <w:pPr>
        <w:widowControl w:val="0"/>
        <w:jc w:val="both"/>
        <w:rPr>
          <w:rFonts w:ascii="PT Astra Serif" w:hAnsi="PT Astra Serif"/>
        </w:rPr>
      </w:pPr>
    </w:p>
    <w:p w14:paraId="3FA5384B" w14:textId="77777777" w:rsidR="00102664" w:rsidRDefault="00102664" w:rsidP="00102664">
      <w:pPr>
        <w:keepNext/>
        <w:widowControl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Наименование объекта капитального строительства (этапа) в соответствии с проектной документацией_______________________________________________________________________;</w:t>
      </w:r>
    </w:p>
    <w:p w14:paraId="406D5B28" w14:textId="77777777" w:rsidR="00102664" w:rsidRDefault="00102664" w:rsidP="00102664">
      <w:pPr>
        <w:widowControl w:val="0"/>
        <w:jc w:val="both"/>
        <w:rPr>
          <w:rFonts w:ascii="PT Astra Serif" w:hAnsi="PT Astra Serif"/>
        </w:rPr>
      </w:pPr>
    </w:p>
    <w:p w14:paraId="3E4ED311" w14:textId="77777777" w:rsidR="00102664" w:rsidRDefault="00102664" w:rsidP="00102664">
      <w:pPr>
        <w:widowControl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Адрес (местоположение) объекта (указывается адрес объекта капитального строительства, а при наличии -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- указывается описание местоположения в виде наименований субъекта Российской Федерации и муниципального образования)______________________________________________;</w:t>
      </w:r>
    </w:p>
    <w:p w14:paraId="7103FC3A" w14:textId="77777777" w:rsidR="00102664" w:rsidRDefault="00102664" w:rsidP="00102664">
      <w:pPr>
        <w:widowControl w:val="0"/>
        <w:jc w:val="both"/>
        <w:rPr>
          <w:rFonts w:ascii="PT Astra Serif" w:hAnsi="PT Astra Serif"/>
        </w:rPr>
      </w:pPr>
    </w:p>
    <w:p w14:paraId="40F04118" w14:textId="77777777" w:rsidR="00102664" w:rsidRDefault="00102664" w:rsidP="00102664">
      <w:pPr>
        <w:widowControl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Реквизиты разрешения на </w:t>
      </w:r>
      <w:proofErr w:type="gramStart"/>
      <w:r>
        <w:rPr>
          <w:rFonts w:ascii="PT Astra Serif" w:hAnsi="PT Astra Serif"/>
        </w:rPr>
        <w:t>строительство:_</w:t>
      </w:r>
      <w:proofErr w:type="gramEnd"/>
      <w:r>
        <w:rPr>
          <w:rFonts w:ascii="PT Astra Serif" w:hAnsi="PT Astra Serif"/>
        </w:rPr>
        <w:t>________________________________________________;</w:t>
      </w:r>
    </w:p>
    <w:p w14:paraId="5BFE11A8" w14:textId="77777777" w:rsidR="00102664" w:rsidRDefault="00102664" w:rsidP="00102664">
      <w:pPr>
        <w:keepNext/>
        <w:widowControl w:val="0"/>
        <w:jc w:val="both"/>
        <w:rPr>
          <w:rFonts w:ascii="PT Astra Serif" w:hAnsi="PT Astra Serif"/>
        </w:rPr>
      </w:pPr>
    </w:p>
    <w:p w14:paraId="3CF82F00" w14:textId="77777777" w:rsidR="00102664" w:rsidRDefault="00102664" w:rsidP="00102664">
      <w:pPr>
        <w:widowControl w:val="0"/>
        <w:jc w:val="both"/>
        <w:rPr>
          <w:rFonts w:ascii="PT Astra Serif" w:hAnsi="PT Astra Serif"/>
        </w:rPr>
      </w:pPr>
      <w:r>
        <w:rPr>
          <w:rStyle w:val="1a"/>
          <w:rFonts w:ascii="PT Astra Serif" w:hAnsi="PT Astra Serif"/>
          <w:sz w:val="24"/>
        </w:rPr>
        <w:t xml:space="preserve">Реквизиты заключения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</w:t>
      </w:r>
      <w:proofErr w:type="spellStart"/>
      <w:r>
        <w:rPr>
          <w:rStyle w:val="1a"/>
          <w:rFonts w:ascii="PT Astra Serif" w:hAnsi="PT Astra Serif"/>
          <w:sz w:val="24"/>
        </w:rPr>
        <w:t>ГрК</w:t>
      </w:r>
      <w:proofErr w:type="spellEnd"/>
      <w:r>
        <w:rPr>
          <w:rStyle w:val="1a"/>
          <w:rFonts w:ascii="PT Astra Serif" w:hAnsi="PT Astra Serif"/>
          <w:sz w:val="24"/>
        </w:rPr>
        <w:t xml:space="preserve"> РФ требованиям проектной документации________________________________________________________________________;</w:t>
      </w:r>
    </w:p>
    <w:p w14:paraId="182FEC18" w14:textId="77777777" w:rsidR="00102664" w:rsidRDefault="00102664" w:rsidP="00102664">
      <w:pPr>
        <w:ind w:firstLine="540"/>
        <w:jc w:val="both"/>
        <w:rPr>
          <w:rFonts w:ascii="PT Astra Serif" w:hAnsi="PT Astra Serif"/>
        </w:rPr>
      </w:pPr>
    </w:p>
    <w:p w14:paraId="01810713" w14:textId="77777777" w:rsidR="00102664" w:rsidRDefault="00102664" w:rsidP="00102664">
      <w:pPr>
        <w:jc w:val="both"/>
        <w:rPr>
          <w:rFonts w:ascii="PT Astra Serif" w:hAnsi="PT Astra Serif"/>
        </w:rPr>
      </w:pPr>
      <w:r>
        <w:rPr>
          <w:rStyle w:val="1a"/>
          <w:rFonts w:ascii="PT Astra Serif" w:hAnsi="PT Astra Serif"/>
          <w:sz w:val="24"/>
        </w:rPr>
        <w:t xml:space="preserve">Реквизиты заключения уполномоченного на осуществление федерального государственного экологического контроля (надзора) федерального органа исполнительной власти, выдаваемого в случаях, предусмотренных частью 5 статьи 54 </w:t>
      </w:r>
      <w:proofErr w:type="spellStart"/>
      <w:r>
        <w:rPr>
          <w:rStyle w:val="1a"/>
          <w:rFonts w:ascii="PT Astra Serif" w:hAnsi="PT Astra Serif"/>
          <w:sz w:val="24"/>
        </w:rPr>
        <w:t>ГрК</w:t>
      </w:r>
      <w:proofErr w:type="spellEnd"/>
      <w:r>
        <w:rPr>
          <w:rStyle w:val="1a"/>
          <w:rFonts w:ascii="PT Astra Serif" w:hAnsi="PT Astra Serif"/>
          <w:sz w:val="24"/>
        </w:rPr>
        <w:t xml:space="preserve"> РФ___________________________________;</w:t>
      </w:r>
      <w:r>
        <w:rPr>
          <w:rStyle w:val="1a"/>
          <w:rFonts w:ascii="PT Astra Serif" w:hAnsi="PT Astra Serif"/>
          <w:sz w:val="24"/>
        </w:rPr>
        <w:br/>
      </w:r>
    </w:p>
    <w:p w14:paraId="4DF919C6" w14:textId="77777777" w:rsidR="00102664" w:rsidRDefault="00102664" w:rsidP="00102664">
      <w:pPr>
        <w:widowControl w:val="0"/>
        <w:jc w:val="both"/>
        <w:rPr>
          <w:rFonts w:ascii="PT Astra Serif" w:hAnsi="PT Astra Serif"/>
        </w:rPr>
      </w:pPr>
      <w:r>
        <w:rPr>
          <w:rStyle w:val="1a"/>
          <w:rFonts w:ascii="PT Astra Serif" w:hAnsi="PT Astra Serif"/>
          <w:sz w:val="24"/>
        </w:rPr>
        <w:t xml:space="preserve">Реквизиты акта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от 25 июня 2002 года № 73-ФЗ «Об объектах культурного наследия (памятниках истории и культуры) народов Российской Федерации», при проведении реставрации, консервации, ремонта этого </w:t>
      </w:r>
      <w:r>
        <w:rPr>
          <w:rStyle w:val="1a"/>
          <w:rFonts w:ascii="PT Astra Serif" w:hAnsi="PT Astra Serif"/>
          <w:sz w:val="24"/>
        </w:rPr>
        <w:lastRenderedPageBreak/>
        <w:t>объекта и его приспособления для современного использования_______________________________________________________________________;</w:t>
      </w:r>
      <w:r>
        <w:rPr>
          <w:rStyle w:val="1a"/>
          <w:rFonts w:ascii="PT Astra Serif" w:hAnsi="PT Astra Serif"/>
          <w:sz w:val="24"/>
        </w:rPr>
        <w:br/>
      </w:r>
    </w:p>
    <w:p w14:paraId="685EB1C5" w14:textId="77777777" w:rsidR="00102664" w:rsidRDefault="00102664" w:rsidP="00102664">
      <w:pPr>
        <w:widowControl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Согласие застройщика на осуществление государственной регистрации права собственности застройщика на построенные, реконструированные здание, сооружение и (или) на все расположенные в таких здании, сооружении помещения, </w:t>
      </w:r>
      <w:proofErr w:type="spellStart"/>
      <w:r>
        <w:rPr>
          <w:rFonts w:ascii="PT Astra Serif" w:hAnsi="PT Astra Serif"/>
        </w:rPr>
        <w:t>машино</w:t>
      </w:r>
      <w:proofErr w:type="spellEnd"/>
      <w:r>
        <w:rPr>
          <w:rFonts w:ascii="PT Astra Serif" w:hAnsi="PT Astra Serif"/>
        </w:rPr>
        <w:t>-места в случае, если строительство, реконструкция здания, сооружения осуществлялись застройщиком без привлечения средств иных лиц_____________________________________________________________________;</w:t>
      </w:r>
    </w:p>
    <w:p w14:paraId="13D6CD01" w14:textId="77777777" w:rsidR="00102664" w:rsidRDefault="00102664" w:rsidP="00102664">
      <w:pPr>
        <w:widowControl w:val="0"/>
        <w:jc w:val="both"/>
        <w:rPr>
          <w:rFonts w:ascii="PT Astra Serif" w:hAnsi="PT Astra Serif"/>
        </w:rPr>
      </w:pPr>
    </w:p>
    <w:p w14:paraId="32834B33" w14:textId="77777777" w:rsidR="00102664" w:rsidRDefault="00102664" w:rsidP="00102664">
      <w:pPr>
        <w:keepNext/>
        <w:widowControl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Согласие застройщика и иного лица (иных лиц) на осуществление государственной регистрации права собственности застройщика и (или) указанного лица (указанных лиц) на построенные, реконструированные здание, сооружение и (или) на все расположенные в таких здании, сооружении помещения, </w:t>
      </w:r>
      <w:proofErr w:type="spellStart"/>
      <w:r>
        <w:rPr>
          <w:rFonts w:ascii="PT Astra Serif" w:hAnsi="PT Astra Serif"/>
        </w:rPr>
        <w:t>машино</w:t>
      </w:r>
      <w:proofErr w:type="spellEnd"/>
      <w:r>
        <w:rPr>
          <w:rFonts w:ascii="PT Astra Serif" w:hAnsi="PT Astra Serif"/>
        </w:rPr>
        <w:t>-места в случае, если строительство, реконструкция здания, сооружения осуществлялись с привлечением средств иных лиц______________________________;</w:t>
      </w:r>
    </w:p>
    <w:p w14:paraId="71E8A0F7" w14:textId="77777777" w:rsidR="00102664" w:rsidRDefault="00102664" w:rsidP="00102664">
      <w:pPr>
        <w:keepNext/>
        <w:widowControl w:val="0"/>
        <w:jc w:val="both"/>
        <w:rPr>
          <w:rFonts w:ascii="PT Astra Serif" w:hAnsi="PT Astra Serif"/>
        </w:rPr>
      </w:pPr>
    </w:p>
    <w:p w14:paraId="047421D7" w14:textId="77777777" w:rsidR="00102664" w:rsidRDefault="00102664" w:rsidP="00102664">
      <w:pPr>
        <w:keepNext/>
        <w:widowControl w:val="0"/>
        <w:jc w:val="both"/>
        <w:rPr>
          <w:rFonts w:ascii="PT Astra Serif" w:hAnsi="PT Astra Serif"/>
        </w:rPr>
      </w:pPr>
      <w:r>
        <w:rPr>
          <w:rStyle w:val="1a"/>
          <w:rFonts w:ascii="PT Astra Serif" w:hAnsi="PT Astra Serif"/>
          <w:sz w:val="24"/>
        </w:rPr>
        <w:t>Сведения об уплате государственной пошлины за осуществление государственного кадастрового учета и (или) государственной регистрации прав__________________________________________;</w:t>
      </w:r>
      <w:r>
        <w:rPr>
          <w:rStyle w:val="1a"/>
          <w:rFonts w:ascii="PT Astra Serif" w:hAnsi="PT Astra Serif"/>
          <w:sz w:val="24"/>
        </w:rPr>
        <w:br/>
      </w:r>
    </w:p>
    <w:p w14:paraId="7642DD30" w14:textId="77777777" w:rsidR="00102664" w:rsidRDefault="00102664" w:rsidP="00102664">
      <w:pPr>
        <w:jc w:val="both"/>
        <w:rPr>
          <w:rFonts w:ascii="PT Astra Serif" w:hAnsi="PT Astra Serif"/>
        </w:rPr>
      </w:pPr>
      <w:r>
        <w:rPr>
          <w:rStyle w:val="1a"/>
          <w:rFonts w:ascii="PT Astra Serif" w:hAnsi="PT Astra Serif"/>
          <w:sz w:val="24"/>
        </w:rPr>
        <w:t>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строительства__________________________;</w:t>
      </w:r>
    </w:p>
    <w:p w14:paraId="7E2C8174" w14:textId="77777777" w:rsidR="00102664" w:rsidRDefault="00102664" w:rsidP="00102664">
      <w:pPr>
        <w:ind w:firstLine="540"/>
        <w:jc w:val="center"/>
      </w:pPr>
      <w:r>
        <w:t>(в случае, если подано заявление подается в отношении этапа строительства, реконструкции объекта капитального строительства)</w:t>
      </w:r>
    </w:p>
    <w:p w14:paraId="0C6F4BA2" w14:textId="77777777" w:rsidR="00102664" w:rsidRDefault="00102664" w:rsidP="00102664">
      <w:pPr>
        <w:jc w:val="center"/>
        <w:rPr>
          <w:rFonts w:ascii="PT Astra Serif" w:hAnsi="PT Astra Serif"/>
        </w:rPr>
      </w:pPr>
    </w:p>
    <w:p w14:paraId="24B54F82" w14:textId="77777777" w:rsidR="00102664" w:rsidRDefault="00102664" w:rsidP="00102664">
      <w:pPr>
        <w:ind w:firstLine="540"/>
        <w:jc w:val="both"/>
      </w:pPr>
    </w:p>
    <w:p w14:paraId="5AB7F6E8" w14:textId="77777777" w:rsidR="00102664" w:rsidRDefault="00102664" w:rsidP="00102664">
      <w:pPr>
        <w:spacing w:before="168"/>
        <w:jc w:val="both"/>
        <w:rPr>
          <w:rFonts w:ascii="PT Astra Serif" w:hAnsi="PT Astra Serif"/>
        </w:rPr>
      </w:pPr>
      <w:r>
        <w:rPr>
          <w:rStyle w:val="1a"/>
          <w:rFonts w:ascii="PT Astra Serif" w:hAnsi="PT Astra Serif"/>
          <w:sz w:val="24"/>
        </w:rPr>
        <w:t>Сведения о соответствии объекта утвержденному Правительством Российской Федерации перечню видов (типов) находящихся в государственной собственности объектов недвижимости, в отношении которых не осуществляется государственный кадастровый учет, право собственности Российской Федерации (иного публично-правового образования), другие вещные права на которые, ограничения этих прав, обременения объектов недвижимости не подлежат государственной регистрации и сведения о которых составляют государственную тайну_______________________________________________________________________________;</w:t>
      </w:r>
    </w:p>
    <w:p w14:paraId="5E880376" w14:textId="77777777" w:rsidR="00102664" w:rsidRDefault="00102664" w:rsidP="00102664">
      <w:pPr>
        <w:keepNext/>
        <w:widowControl w:val="0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(в случае, предусмотренном частью 3.10 статьи 55 </w:t>
      </w:r>
      <w:proofErr w:type="spellStart"/>
      <w:r>
        <w:rPr>
          <w:rFonts w:ascii="PT Astra Serif" w:hAnsi="PT Astra Serif"/>
        </w:rPr>
        <w:t>ГрК</w:t>
      </w:r>
      <w:proofErr w:type="spellEnd"/>
      <w:r>
        <w:rPr>
          <w:rFonts w:ascii="PT Astra Serif" w:hAnsi="PT Astra Serif"/>
        </w:rPr>
        <w:t xml:space="preserve"> РФ)</w:t>
      </w:r>
    </w:p>
    <w:p w14:paraId="22F9B643" w14:textId="77777777" w:rsidR="00102664" w:rsidRDefault="00102664" w:rsidP="00102664">
      <w:pPr>
        <w:keepNext/>
        <w:widowControl w:val="0"/>
        <w:jc w:val="center"/>
        <w:rPr>
          <w:rFonts w:ascii="PT Astra Serif" w:hAnsi="PT Astra Serif"/>
        </w:rPr>
      </w:pPr>
    </w:p>
    <w:p w14:paraId="60D1ED7F" w14:textId="77777777" w:rsidR="00102664" w:rsidRDefault="00102664" w:rsidP="00102664">
      <w:pPr>
        <w:keepNext/>
        <w:widowControl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Адрес (адреса) электронной почты для связи с застройщиком, иным лицом (иными лицами) в случае, если строительство или реконструкция здания, сооружения осуществлялись с привлечением средств иных лиц________________________________________________________;</w:t>
      </w:r>
    </w:p>
    <w:p w14:paraId="70911413" w14:textId="77777777" w:rsidR="00102664" w:rsidRDefault="00102664" w:rsidP="00102664">
      <w:pPr>
        <w:widowControl w:val="0"/>
        <w:jc w:val="both"/>
        <w:rPr>
          <w:rFonts w:ascii="PT Astra Serif" w:hAnsi="PT Astra Serif"/>
        </w:rPr>
      </w:pPr>
    </w:p>
    <w:p w14:paraId="08BC0F2C" w14:textId="77777777" w:rsidR="00102664" w:rsidRDefault="00102664" w:rsidP="00102664">
      <w:pPr>
        <w:keepNext/>
        <w:widowControl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Подтверждаю, что строительство, реконструкция здания, сооружения осуществлялись без привлечения средств иных лиц_________________________________________________________;</w:t>
      </w:r>
    </w:p>
    <w:p w14:paraId="319EBE9C" w14:textId="77777777" w:rsidR="00102664" w:rsidRDefault="00102664" w:rsidP="00102664">
      <w:pPr>
        <w:widowControl w:val="0"/>
        <w:jc w:val="both"/>
        <w:rPr>
          <w:rFonts w:ascii="PT Astra Serif" w:hAnsi="PT Astra Serif"/>
        </w:rPr>
      </w:pPr>
    </w:p>
    <w:p w14:paraId="32034648" w14:textId="77777777" w:rsidR="00102664" w:rsidRDefault="00102664" w:rsidP="00102664">
      <w:pPr>
        <w:keepNext/>
        <w:widowControl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Подтверждение осуществления строительства, реконструкции здания, сооружения исключительно с привлечением средств застройщика и иного лица (иных </w:t>
      </w:r>
      <w:proofErr w:type="gramStart"/>
      <w:r>
        <w:rPr>
          <w:rFonts w:ascii="PT Astra Serif" w:hAnsi="PT Astra Serif"/>
        </w:rPr>
        <w:t>лиц)_</w:t>
      </w:r>
      <w:proofErr w:type="gramEnd"/>
      <w:r>
        <w:rPr>
          <w:rFonts w:ascii="PT Astra Serif" w:hAnsi="PT Astra Serif"/>
        </w:rPr>
        <w:t>_____________________________;</w:t>
      </w:r>
    </w:p>
    <w:p w14:paraId="42AC094E" w14:textId="77777777" w:rsidR="00102664" w:rsidRDefault="00102664" w:rsidP="00102664">
      <w:pPr>
        <w:keepNext/>
        <w:widowControl w:val="0"/>
        <w:rPr>
          <w:rFonts w:ascii="PT Astra Serif" w:hAnsi="PT Astra Serif"/>
        </w:rPr>
      </w:pPr>
    </w:p>
    <w:p w14:paraId="5CEDC44F" w14:textId="77777777" w:rsidR="00102664" w:rsidRDefault="00102664" w:rsidP="00102664">
      <w:pPr>
        <w:widowControl w:val="0"/>
        <w:rPr>
          <w:rFonts w:ascii="PT Astra Serif" w:hAnsi="PT Astra Serif"/>
        </w:rPr>
      </w:pPr>
      <w:r>
        <w:rPr>
          <w:rFonts w:ascii="PT Astra Serif" w:hAnsi="PT Astra Serif"/>
        </w:rPr>
        <w:t xml:space="preserve">Опись прилагаемых документов:  </w:t>
      </w:r>
    </w:p>
    <w:p w14:paraId="2890F5C6" w14:textId="77777777" w:rsidR="00102664" w:rsidRDefault="00102664" w:rsidP="00102664">
      <w:pPr>
        <w:keepNext/>
        <w:widowControl w:val="0"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>количество листов</w:t>
      </w:r>
      <w:proofErr w:type="gramStart"/>
      <w:r>
        <w:rPr>
          <w:rFonts w:ascii="PT Astra Serif" w:hAnsi="PT Astra Serif"/>
        </w:rPr>
        <w:t>: ;</w:t>
      </w:r>
      <w:proofErr w:type="gramEnd"/>
      <w:r>
        <w:rPr>
          <w:rFonts w:ascii="PT Astra Serif" w:hAnsi="PT Astra Serif"/>
        </w:rPr>
        <w:t xml:space="preserve"> </w:t>
      </w:r>
    </w:p>
    <w:p w14:paraId="5C31760F" w14:textId="77777777" w:rsidR="00102664" w:rsidRDefault="00102664" w:rsidP="00102664">
      <w:pPr>
        <w:keepNext/>
        <w:widowControl w:val="0"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</w:rPr>
        <w:t>количество экземпляров</w:t>
      </w:r>
      <w:proofErr w:type="gramStart"/>
      <w:r>
        <w:rPr>
          <w:rFonts w:ascii="PT Astra Serif" w:hAnsi="PT Astra Serif"/>
        </w:rPr>
        <w:t>: ;</w:t>
      </w:r>
      <w:proofErr w:type="gramEnd"/>
    </w:p>
    <w:p w14:paraId="708B0213" w14:textId="77777777" w:rsidR="00102664" w:rsidRDefault="00102664" w:rsidP="00102664">
      <w:pPr>
        <w:widowControl w:val="0"/>
        <w:tabs>
          <w:tab w:val="left" w:leader="underscore" w:pos="10065"/>
        </w:tabs>
        <w:rPr>
          <w:rFonts w:ascii="PT Astra Serif" w:hAnsi="PT Astra Serif"/>
        </w:rPr>
      </w:pPr>
    </w:p>
    <w:p w14:paraId="1FDB90EF" w14:textId="77777777" w:rsidR="00102664" w:rsidRDefault="00102664" w:rsidP="00102664">
      <w:pPr>
        <w:keepNext/>
        <w:widowControl w:val="0"/>
        <w:rPr>
          <w:rFonts w:ascii="PT Astra Serif" w:hAnsi="PT Astra Serif"/>
        </w:rPr>
      </w:pPr>
      <w:r>
        <w:rPr>
          <w:rFonts w:ascii="PT Astra Serif" w:hAnsi="PT Astra Serif"/>
        </w:rPr>
        <w:t xml:space="preserve">Подпись и дата подачи заявления:  </w:t>
      </w:r>
    </w:p>
    <w:p w14:paraId="4553E861" w14:textId="77777777" w:rsidR="00102664" w:rsidRDefault="00102664" w:rsidP="00102664">
      <w:pPr>
        <w:keepNext/>
        <w:widowControl w:val="0"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</w:rPr>
        <w:t>подпись заявителя</w:t>
      </w:r>
      <w:proofErr w:type="gramStart"/>
      <w:r>
        <w:rPr>
          <w:rFonts w:ascii="PT Astra Serif" w:hAnsi="PT Astra Serif"/>
        </w:rPr>
        <w:t>: ;</w:t>
      </w:r>
      <w:proofErr w:type="gramEnd"/>
      <w:r>
        <w:rPr>
          <w:rFonts w:ascii="PT Astra Serif" w:hAnsi="PT Astra Serif"/>
        </w:rPr>
        <w:t xml:space="preserve"> </w:t>
      </w:r>
    </w:p>
    <w:p w14:paraId="3F06BCFC" w14:textId="77777777" w:rsidR="00102664" w:rsidRDefault="00102664" w:rsidP="00102664">
      <w:pPr>
        <w:keepNext/>
        <w:widowControl w:val="0"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</w:rPr>
        <w:t>дата подписания: _</w:t>
      </w:r>
      <w:proofErr w:type="gramStart"/>
      <w:r>
        <w:rPr>
          <w:rFonts w:ascii="PT Astra Serif" w:hAnsi="PT Astra Serif"/>
        </w:rPr>
        <w:t>_._</w:t>
      </w:r>
      <w:proofErr w:type="gramEnd"/>
      <w:r>
        <w:rPr>
          <w:rFonts w:ascii="PT Astra Serif" w:hAnsi="PT Astra Serif"/>
        </w:rPr>
        <w:t xml:space="preserve">_________.____ г.; </w:t>
      </w:r>
    </w:p>
    <w:p w14:paraId="008CF108" w14:textId="77777777" w:rsidR="00102664" w:rsidRDefault="00102664" w:rsidP="00102664">
      <w:pPr>
        <w:keepNext/>
        <w:widowControl w:val="0"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</w:rPr>
        <w:t>подпись руководителя организации - заявителя с расшифровкой</w:t>
      </w:r>
      <w:proofErr w:type="gramStart"/>
      <w:r>
        <w:rPr>
          <w:rFonts w:ascii="PT Astra Serif" w:hAnsi="PT Astra Serif"/>
        </w:rPr>
        <w:t>: ;</w:t>
      </w:r>
      <w:proofErr w:type="gramEnd"/>
      <w:r>
        <w:rPr>
          <w:rFonts w:ascii="PT Astra Serif" w:hAnsi="PT Astra Serif"/>
        </w:rPr>
        <w:t xml:space="preserve"> </w:t>
      </w:r>
    </w:p>
    <w:p w14:paraId="3A077F72" w14:textId="77777777" w:rsidR="00102664" w:rsidRDefault="00102664" w:rsidP="00102664">
      <w:pPr>
        <w:keepNext/>
        <w:widowControl w:val="0"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</w:rPr>
        <w:t>инициалы, фамилия заявителя</w:t>
      </w:r>
      <w:proofErr w:type="gramStart"/>
      <w:r>
        <w:rPr>
          <w:rFonts w:ascii="PT Astra Serif" w:hAnsi="PT Astra Serif"/>
        </w:rPr>
        <w:t>: ;</w:t>
      </w:r>
      <w:proofErr w:type="gramEnd"/>
      <w:r>
        <w:rPr>
          <w:rFonts w:ascii="PT Astra Serif" w:hAnsi="PT Astra Serif"/>
        </w:rPr>
        <w:t xml:space="preserve"> </w:t>
      </w:r>
    </w:p>
    <w:p w14:paraId="4CB11374" w14:textId="77777777" w:rsidR="00102664" w:rsidRDefault="00102664" w:rsidP="00102664">
      <w:pPr>
        <w:keepNext/>
        <w:widowControl w:val="0"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</w:rPr>
        <w:t>расшифровка подписи (инициалы, фамилия)</w:t>
      </w:r>
      <w:proofErr w:type="gramStart"/>
      <w:r>
        <w:rPr>
          <w:rFonts w:ascii="PT Astra Serif" w:hAnsi="PT Astra Serif"/>
        </w:rPr>
        <w:t>: ;</w:t>
      </w:r>
      <w:proofErr w:type="gramEnd"/>
      <w:r>
        <w:rPr>
          <w:rFonts w:ascii="PT Astra Serif" w:hAnsi="PT Astra Serif"/>
        </w:rPr>
        <w:t xml:space="preserve"> </w:t>
      </w:r>
    </w:p>
    <w:p w14:paraId="404422AE" w14:textId="77777777" w:rsidR="00102664" w:rsidRDefault="00102664" w:rsidP="00102664">
      <w:pPr>
        <w:keepNext/>
        <w:widowControl w:val="0"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</w:rPr>
        <w:t>дата: _</w:t>
      </w:r>
      <w:proofErr w:type="gramStart"/>
      <w:r>
        <w:rPr>
          <w:rFonts w:ascii="PT Astra Serif" w:hAnsi="PT Astra Serif"/>
        </w:rPr>
        <w:t>_._</w:t>
      </w:r>
      <w:proofErr w:type="gramEnd"/>
      <w:r>
        <w:rPr>
          <w:rFonts w:ascii="PT Astra Serif" w:hAnsi="PT Astra Serif"/>
        </w:rPr>
        <w:t xml:space="preserve">_________.____ г.; </w:t>
      </w:r>
    </w:p>
    <w:p w14:paraId="10F34960" w14:textId="77777777" w:rsidR="00102664" w:rsidRDefault="00102664" w:rsidP="00102664">
      <w:pPr>
        <w:keepNext/>
        <w:widowControl w:val="0"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</w:rPr>
        <w:t>подпись представителя заявителя</w:t>
      </w:r>
      <w:proofErr w:type="gramStart"/>
      <w:r>
        <w:rPr>
          <w:rFonts w:ascii="PT Astra Serif" w:hAnsi="PT Astra Serif"/>
        </w:rPr>
        <w:t>: ;</w:t>
      </w:r>
      <w:proofErr w:type="gramEnd"/>
      <w:r>
        <w:rPr>
          <w:rFonts w:ascii="PT Astra Serif" w:hAnsi="PT Astra Serif"/>
        </w:rPr>
        <w:t xml:space="preserve"> </w:t>
      </w:r>
    </w:p>
    <w:p w14:paraId="6052AB62" w14:textId="77777777" w:rsidR="00102664" w:rsidRDefault="00102664" w:rsidP="00102664">
      <w:pPr>
        <w:keepNext/>
        <w:widowControl w:val="0"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</w:rPr>
        <w:t>печать (при наличии)</w:t>
      </w:r>
      <w:proofErr w:type="gramStart"/>
      <w:r>
        <w:rPr>
          <w:rFonts w:ascii="PT Astra Serif" w:hAnsi="PT Astra Serif"/>
        </w:rPr>
        <w:t>: ;</w:t>
      </w:r>
      <w:proofErr w:type="gramEnd"/>
      <w:r>
        <w:rPr>
          <w:rFonts w:ascii="PT Astra Serif" w:hAnsi="PT Astra Serif"/>
        </w:rPr>
        <w:t xml:space="preserve"> </w:t>
      </w:r>
    </w:p>
    <w:p w14:paraId="5E85C1B1" w14:textId="77777777" w:rsidR="00102664" w:rsidRDefault="00102664" w:rsidP="00102664">
      <w:pPr>
        <w:keepNext/>
        <w:widowControl w:val="0"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</w:rPr>
        <w:t>подпись</w:t>
      </w:r>
      <w:proofErr w:type="gramStart"/>
      <w:r>
        <w:rPr>
          <w:rFonts w:ascii="PT Astra Serif" w:hAnsi="PT Astra Serif"/>
        </w:rPr>
        <w:t>: .</w:t>
      </w:r>
      <w:proofErr w:type="gramEnd"/>
      <w:r>
        <w:rPr>
          <w:rFonts w:ascii="PT Astra Serif" w:hAnsi="PT Astra Serif"/>
        </w:rPr>
        <w:t xml:space="preserve"> </w:t>
      </w:r>
    </w:p>
    <w:p w14:paraId="4C647D24" w14:textId="77777777" w:rsidR="00584095" w:rsidRDefault="00584095" w:rsidP="00584095">
      <w:pPr>
        <w:widowControl w:val="0"/>
        <w:ind w:firstLine="720"/>
        <w:jc w:val="right"/>
        <w:outlineLvl w:val="2"/>
        <w:rPr>
          <w:rFonts w:ascii="PT Astra Serif" w:eastAsiaTheme="majorEastAsia" w:hAnsi="PT Astra Serif"/>
          <w:bCs/>
          <w:sz w:val="26"/>
          <w:szCs w:val="26"/>
        </w:rPr>
      </w:pPr>
    </w:p>
    <w:p w14:paraId="46219FC0" w14:textId="77777777" w:rsidR="00584095" w:rsidRDefault="00584095" w:rsidP="00584095">
      <w:pPr>
        <w:widowControl w:val="0"/>
        <w:ind w:firstLine="720"/>
        <w:jc w:val="right"/>
        <w:outlineLvl w:val="2"/>
        <w:rPr>
          <w:rFonts w:ascii="PT Astra Serif" w:eastAsiaTheme="majorEastAsia" w:hAnsi="PT Astra Serif"/>
          <w:bCs/>
          <w:sz w:val="26"/>
          <w:szCs w:val="26"/>
        </w:rPr>
      </w:pPr>
    </w:p>
    <w:p w14:paraId="12FA6224" w14:textId="77777777" w:rsidR="00102664" w:rsidRDefault="00102664" w:rsidP="00584095">
      <w:pPr>
        <w:widowControl w:val="0"/>
        <w:ind w:firstLine="720"/>
        <w:jc w:val="right"/>
        <w:outlineLvl w:val="2"/>
        <w:rPr>
          <w:rFonts w:ascii="PT Astra Serif" w:eastAsiaTheme="majorEastAsia" w:hAnsi="PT Astra Serif"/>
          <w:bCs/>
          <w:sz w:val="26"/>
          <w:szCs w:val="26"/>
        </w:rPr>
      </w:pPr>
    </w:p>
    <w:p w14:paraId="2A93CD4E" w14:textId="77777777" w:rsidR="00102664" w:rsidRDefault="00102664" w:rsidP="00584095">
      <w:pPr>
        <w:widowControl w:val="0"/>
        <w:ind w:firstLine="720"/>
        <w:jc w:val="right"/>
        <w:outlineLvl w:val="2"/>
        <w:rPr>
          <w:rFonts w:ascii="PT Astra Serif" w:eastAsiaTheme="majorEastAsia" w:hAnsi="PT Astra Serif"/>
          <w:bCs/>
          <w:sz w:val="26"/>
          <w:szCs w:val="26"/>
        </w:rPr>
      </w:pPr>
    </w:p>
    <w:p w14:paraId="0337F518" w14:textId="77777777" w:rsidR="00102664" w:rsidRDefault="00102664" w:rsidP="00584095">
      <w:pPr>
        <w:widowControl w:val="0"/>
        <w:ind w:firstLine="720"/>
        <w:jc w:val="right"/>
        <w:outlineLvl w:val="2"/>
        <w:rPr>
          <w:rFonts w:ascii="PT Astra Serif" w:eastAsiaTheme="majorEastAsia" w:hAnsi="PT Astra Serif"/>
          <w:bCs/>
          <w:sz w:val="26"/>
          <w:szCs w:val="26"/>
        </w:rPr>
      </w:pPr>
    </w:p>
    <w:p w14:paraId="14C23F56" w14:textId="77777777" w:rsidR="00102664" w:rsidRDefault="00102664" w:rsidP="00584095">
      <w:pPr>
        <w:widowControl w:val="0"/>
        <w:ind w:firstLine="720"/>
        <w:jc w:val="right"/>
        <w:outlineLvl w:val="2"/>
        <w:rPr>
          <w:rFonts w:ascii="PT Astra Serif" w:eastAsiaTheme="majorEastAsia" w:hAnsi="PT Astra Serif"/>
          <w:bCs/>
          <w:sz w:val="26"/>
          <w:szCs w:val="26"/>
        </w:rPr>
      </w:pPr>
    </w:p>
    <w:p w14:paraId="7B0480C3" w14:textId="77777777" w:rsidR="00102664" w:rsidRDefault="00102664" w:rsidP="00584095">
      <w:pPr>
        <w:widowControl w:val="0"/>
        <w:ind w:firstLine="720"/>
        <w:jc w:val="right"/>
        <w:outlineLvl w:val="2"/>
        <w:rPr>
          <w:rFonts w:ascii="PT Astra Serif" w:eastAsiaTheme="majorEastAsia" w:hAnsi="PT Astra Serif"/>
          <w:bCs/>
          <w:sz w:val="26"/>
          <w:szCs w:val="26"/>
        </w:rPr>
      </w:pPr>
    </w:p>
    <w:p w14:paraId="76CCA45C" w14:textId="77777777" w:rsidR="00102664" w:rsidRDefault="00102664" w:rsidP="00584095">
      <w:pPr>
        <w:widowControl w:val="0"/>
        <w:ind w:firstLine="720"/>
        <w:jc w:val="right"/>
        <w:outlineLvl w:val="2"/>
        <w:rPr>
          <w:rFonts w:ascii="PT Astra Serif" w:eastAsiaTheme="majorEastAsia" w:hAnsi="PT Astra Serif"/>
          <w:bCs/>
          <w:sz w:val="26"/>
          <w:szCs w:val="26"/>
        </w:rPr>
      </w:pPr>
    </w:p>
    <w:p w14:paraId="23CA5070" w14:textId="77777777" w:rsidR="00102664" w:rsidRDefault="00102664" w:rsidP="00584095">
      <w:pPr>
        <w:widowControl w:val="0"/>
        <w:ind w:firstLine="720"/>
        <w:jc w:val="right"/>
        <w:outlineLvl w:val="2"/>
        <w:rPr>
          <w:rFonts w:ascii="PT Astra Serif" w:eastAsiaTheme="majorEastAsia" w:hAnsi="PT Astra Serif"/>
          <w:bCs/>
          <w:sz w:val="26"/>
          <w:szCs w:val="26"/>
        </w:rPr>
      </w:pPr>
    </w:p>
    <w:p w14:paraId="237CABA3" w14:textId="77777777" w:rsidR="00102664" w:rsidRDefault="00102664" w:rsidP="00584095">
      <w:pPr>
        <w:widowControl w:val="0"/>
        <w:ind w:firstLine="720"/>
        <w:jc w:val="right"/>
        <w:outlineLvl w:val="2"/>
        <w:rPr>
          <w:rFonts w:ascii="PT Astra Serif" w:eastAsiaTheme="majorEastAsia" w:hAnsi="PT Astra Serif"/>
          <w:bCs/>
          <w:sz w:val="26"/>
          <w:szCs w:val="26"/>
        </w:rPr>
      </w:pPr>
    </w:p>
    <w:p w14:paraId="00D1429E" w14:textId="77777777" w:rsidR="00102664" w:rsidRDefault="00102664" w:rsidP="00584095">
      <w:pPr>
        <w:widowControl w:val="0"/>
        <w:ind w:firstLine="720"/>
        <w:jc w:val="right"/>
        <w:outlineLvl w:val="2"/>
        <w:rPr>
          <w:rFonts w:ascii="PT Astra Serif" w:eastAsiaTheme="majorEastAsia" w:hAnsi="PT Astra Serif"/>
          <w:bCs/>
          <w:sz w:val="26"/>
          <w:szCs w:val="26"/>
        </w:rPr>
      </w:pPr>
    </w:p>
    <w:p w14:paraId="76F555ED" w14:textId="77777777" w:rsidR="00102664" w:rsidRDefault="00102664" w:rsidP="00584095">
      <w:pPr>
        <w:widowControl w:val="0"/>
        <w:ind w:firstLine="720"/>
        <w:jc w:val="right"/>
        <w:outlineLvl w:val="2"/>
        <w:rPr>
          <w:rFonts w:ascii="PT Astra Serif" w:eastAsiaTheme="majorEastAsia" w:hAnsi="PT Astra Serif"/>
          <w:bCs/>
          <w:sz w:val="26"/>
          <w:szCs w:val="26"/>
        </w:rPr>
      </w:pPr>
    </w:p>
    <w:p w14:paraId="3CEE5D96" w14:textId="77777777" w:rsidR="00102664" w:rsidRDefault="00102664" w:rsidP="00584095">
      <w:pPr>
        <w:widowControl w:val="0"/>
        <w:ind w:firstLine="720"/>
        <w:jc w:val="right"/>
        <w:outlineLvl w:val="2"/>
        <w:rPr>
          <w:rFonts w:ascii="PT Astra Serif" w:eastAsiaTheme="majorEastAsia" w:hAnsi="PT Astra Serif"/>
          <w:bCs/>
          <w:sz w:val="26"/>
          <w:szCs w:val="26"/>
        </w:rPr>
      </w:pPr>
    </w:p>
    <w:p w14:paraId="1F890582" w14:textId="77777777" w:rsidR="00102664" w:rsidRDefault="00102664" w:rsidP="00584095">
      <w:pPr>
        <w:widowControl w:val="0"/>
        <w:ind w:firstLine="720"/>
        <w:jc w:val="right"/>
        <w:outlineLvl w:val="2"/>
        <w:rPr>
          <w:rFonts w:ascii="PT Astra Serif" w:eastAsiaTheme="majorEastAsia" w:hAnsi="PT Astra Serif"/>
          <w:bCs/>
          <w:sz w:val="26"/>
          <w:szCs w:val="26"/>
        </w:rPr>
      </w:pPr>
    </w:p>
    <w:p w14:paraId="66A500AD" w14:textId="77777777" w:rsidR="00102664" w:rsidRDefault="00102664" w:rsidP="00584095">
      <w:pPr>
        <w:widowControl w:val="0"/>
        <w:ind w:firstLine="720"/>
        <w:jc w:val="right"/>
        <w:outlineLvl w:val="2"/>
        <w:rPr>
          <w:rFonts w:ascii="PT Astra Serif" w:eastAsiaTheme="majorEastAsia" w:hAnsi="PT Astra Serif"/>
          <w:bCs/>
          <w:sz w:val="26"/>
          <w:szCs w:val="26"/>
        </w:rPr>
      </w:pPr>
    </w:p>
    <w:p w14:paraId="6317CC61" w14:textId="77777777" w:rsidR="008041EC" w:rsidRDefault="008041EC" w:rsidP="008041EC">
      <w:pPr>
        <w:widowControl w:val="0"/>
        <w:ind w:firstLine="720"/>
        <w:jc w:val="right"/>
        <w:outlineLvl w:val="2"/>
        <w:rPr>
          <w:rFonts w:ascii="PT Astra Serif" w:eastAsiaTheme="majorEastAsia" w:hAnsi="PT Astra Serif"/>
          <w:bCs/>
          <w:sz w:val="26"/>
          <w:szCs w:val="26"/>
        </w:rPr>
      </w:pPr>
    </w:p>
    <w:p w14:paraId="230895C8" w14:textId="77777777" w:rsidR="008041EC" w:rsidRDefault="008041EC" w:rsidP="008041EC">
      <w:pPr>
        <w:widowControl w:val="0"/>
        <w:ind w:firstLine="720"/>
        <w:jc w:val="right"/>
        <w:outlineLvl w:val="2"/>
        <w:rPr>
          <w:rFonts w:ascii="PT Astra Serif" w:eastAsiaTheme="majorEastAsia" w:hAnsi="PT Astra Serif"/>
          <w:bCs/>
          <w:sz w:val="26"/>
          <w:szCs w:val="26"/>
        </w:rPr>
      </w:pPr>
    </w:p>
    <w:p w14:paraId="1B66ECC1" w14:textId="77777777" w:rsidR="008041EC" w:rsidRDefault="008041EC" w:rsidP="008041EC">
      <w:pPr>
        <w:widowControl w:val="0"/>
        <w:ind w:firstLine="720"/>
        <w:jc w:val="right"/>
        <w:outlineLvl w:val="2"/>
        <w:rPr>
          <w:rFonts w:ascii="PT Astra Serif" w:eastAsiaTheme="majorEastAsia" w:hAnsi="PT Astra Serif"/>
          <w:bCs/>
          <w:sz w:val="26"/>
          <w:szCs w:val="26"/>
        </w:rPr>
      </w:pPr>
    </w:p>
    <w:p w14:paraId="56956C72" w14:textId="77777777" w:rsidR="008041EC" w:rsidRDefault="008041EC" w:rsidP="008041EC">
      <w:pPr>
        <w:widowControl w:val="0"/>
        <w:ind w:firstLine="720"/>
        <w:jc w:val="right"/>
        <w:outlineLvl w:val="2"/>
        <w:rPr>
          <w:rFonts w:ascii="PT Astra Serif" w:eastAsiaTheme="majorEastAsia" w:hAnsi="PT Astra Serif"/>
          <w:bCs/>
          <w:sz w:val="26"/>
          <w:szCs w:val="26"/>
        </w:rPr>
      </w:pPr>
    </w:p>
    <w:p w14:paraId="3D6E446E" w14:textId="77777777" w:rsidR="008041EC" w:rsidRDefault="008041EC" w:rsidP="008041EC">
      <w:pPr>
        <w:widowControl w:val="0"/>
        <w:ind w:firstLine="720"/>
        <w:jc w:val="right"/>
        <w:outlineLvl w:val="2"/>
        <w:rPr>
          <w:rFonts w:ascii="PT Astra Serif" w:eastAsiaTheme="majorEastAsia" w:hAnsi="PT Astra Serif"/>
          <w:bCs/>
          <w:sz w:val="26"/>
          <w:szCs w:val="26"/>
        </w:rPr>
      </w:pPr>
    </w:p>
    <w:p w14:paraId="4A4402D5" w14:textId="77777777" w:rsidR="008041EC" w:rsidRDefault="008041EC" w:rsidP="008041EC">
      <w:pPr>
        <w:widowControl w:val="0"/>
        <w:ind w:firstLine="720"/>
        <w:jc w:val="right"/>
        <w:outlineLvl w:val="2"/>
        <w:rPr>
          <w:rFonts w:ascii="PT Astra Serif" w:eastAsiaTheme="majorEastAsia" w:hAnsi="PT Astra Serif"/>
          <w:bCs/>
          <w:sz w:val="26"/>
          <w:szCs w:val="26"/>
        </w:rPr>
      </w:pPr>
    </w:p>
    <w:p w14:paraId="2E2D7B2C" w14:textId="77777777" w:rsidR="008041EC" w:rsidRDefault="008041EC" w:rsidP="008041EC">
      <w:pPr>
        <w:widowControl w:val="0"/>
        <w:ind w:firstLine="720"/>
        <w:jc w:val="right"/>
        <w:outlineLvl w:val="2"/>
        <w:rPr>
          <w:rFonts w:ascii="PT Astra Serif" w:eastAsiaTheme="majorEastAsia" w:hAnsi="PT Astra Serif"/>
          <w:bCs/>
          <w:sz w:val="26"/>
          <w:szCs w:val="26"/>
        </w:rPr>
      </w:pPr>
    </w:p>
    <w:p w14:paraId="21DB2000" w14:textId="77777777" w:rsidR="008041EC" w:rsidRDefault="008041EC" w:rsidP="008041EC">
      <w:pPr>
        <w:widowControl w:val="0"/>
        <w:ind w:firstLine="720"/>
        <w:jc w:val="right"/>
        <w:outlineLvl w:val="2"/>
        <w:rPr>
          <w:rFonts w:ascii="PT Astra Serif" w:eastAsiaTheme="majorEastAsia" w:hAnsi="PT Astra Serif"/>
          <w:bCs/>
          <w:sz w:val="26"/>
          <w:szCs w:val="26"/>
        </w:rPr>
      </w:pPr>
    </w:p>
    <w:p w14:paraId="6E6771BF" w14:textId="77777777" w:rsidR="008041EC" w:rsidRDefault="008041EC" w:rsidP="008041EC">
      <w:pPr>
        <w:widowControl w:val="0"/>
        <w:ind w:firstLine="720"/>
        <w:jc w:val="right"/>
        <w:outlineLvl w:val="2"/>
        <w:rPr>
          <w:rFonts w:ascii="PT Astra Serif" w:eastAsiaTheme="majorEastAsia" w:hAnsi="PT Astra Serif"/>
          <w:bCs/>
          <w:sz w:val="26"/>
          <w:szCs w:val="26"/>
        </w:rPr>
      </w:pPr>
    </w:p>
    <w:p w14:paraId="11838CBF" w14:textId="77777777" w:rsidR="008041EC" w:rsidRDefault="008041EC" w:rsidP="008041EC">
      <w:pPr>
        <w:widowControl w:val="0"/>
        <w:ind w:firstLine="720"/>
        <w:jc w:val="right"/>
        <w:outlineLvl w:val="2"/>
        <w:rPr>
          <w:rFonts w:ascii="PT Astra Serif" w:eastAsiaTheme="majorEastAsia" w:hAnsi="PT Astra Serif"/>
          <w:bCs/>
          <w:sz w:val="26"/>
          <w:szCs w:val="26"/>
        </w:rPr>
      </w:pPr>
    </w:p>
    <w:p w14:paraId="7EBB45A3" w14:textId="77777777" w:rsidR="008041EC" w:rsidRDefault="008041EC" w:rsidP="008041EC">
      <w:pPr>
        <w:widowControl w:val="0"/>
        <w:ind w:firstLine="720"/>
        <w:jc w:val="right"/>
        <w:outlineLvl w:val="2"/>
        <w:rPr>
          <w:rFonts w:ascii="PT Astra Serif" w:eastAsiaTheme="majorEastAsia" w:hAnsi="PT Astra Serif"/>
          <w:bCs/>
          <w:sz w:val="26"/>
          <w:szCs w:val="26"/>
        </w:rPr>
      </w:pPr>
    </w:p>
    <w:p w14:paraId="716B7EA4" w14:textId="77777777" w:rsidR="008041EC" w:rsidRDefault="008041EC" w:rsidP="008041EC">
      <w:pPr>
        <w:widowControl w:val="0"/>
        <w:ind w:firstLine="720"/>
        <w:jc w:val="right"/>
        <w:outlineLvl w:val="2"/>
        <w:rPr>
          <w:rFonts w:ascii="PT Astra Serif" w:eastAsiaTheme="majorEastAsia" w:hAnsi="PT Astra Serif"/>
          <w:bCs/>
          <w:sz w:val="26"/>
          <w:szCs w:val="26"/>
        </w:rPr>
      </w:pPr>
    </w:p>
    <w:p w14:paraId="43E6404E" w14:textId="77777777" w:rsidR="008041EC" w:rsidRDefault="008041EC" w:rsidP="008041EC">
      <w:pPr>
        <w:widowControl w:val="0"/>
        <w:ind w:firstLine="720"/>
        <w:jc w:val="right"/>
        <w:outlineLvl w:val="2"/>
        <w:rPr>
          <w:rFonts w:ascii="PT Astra Serif" w:eastAsiaTheme="majorEastAsia" w:hAnsi="PT Astra Serif"/>
          <w:bCs/>
          <w:sz w:val="26"/>
          <w:szCs w:val="26"/>
        </w:rPr>
      </w:pPr>
    </w:p>
    <w:p w14:paraId="733DCB5F" w14:textId="77777777" w:rsidR="008041EC" w:rsidRDefault="008041EC" w:rsidP="008041EC">
      <w:pPr>
        <w:widowControl w:val="0"/>
        <w:ind w:firstLine="720"/>
        <w:jc w:val="right"/>
        <w:outlineLvl w:val="2"/>
        <w:rPr>
          <w:rFonts w:ascii="PT Astra Serif" w:eastAsiaTheme="majorEastAsia" w:hAnsi="PT Astra Serif"/>
          <w:bCs/>
          <w:sz w:val="26"/>
          <w:szCs w:val="26"/>
        </w:rPr>
      </w:pPr>
    </w:p>
    <w:p w14:paraId="24AFEFF4" w14:textId="77777777" w:rsidR="008041EC" w:rsidRDefault="008041EC" w:rsidP="008041EC">
      <w:pPr>
        <w:widowControl w:val="0"/>
        <w:ind w:firstLine="720"/>
        <w:jc w:val="right"/>
        <w:outlineLvl w:val="2"/>
        <w:rPr>
          <w:rFonts w:ascii="PT Astra Serif" w:eastAsiaTheme="majorEastAsia" w:hAnsi="PT Astra Serif"/>
          <w:bCs/>
          <w:sz w:val="26"/>
          <w:szCs w:val="26"/>
        </w:rPr>
      </w:pPr>
    </w:p>
    <w:p w14:paraId="0C95219C" w14:textId="77777777" w:rsidR="008041EC" w:rsidRDefault="008041EC" w:rsidP="008041EC">
      <w:pPr>
        <w:widowControl w:val="0"/>
        <w:ind w:firstLine="720"/>
        <w:jc w:val="right"/>
        <w:outlineLvl w:val="2"/>
        <w:rPr>
          <w:rFonts w:ascii="PT Astra Serif" w:eastAsiaTheme="majorEastAsia" w:hAnsi="PT Astra Serif"/>
          <w:bCs/>
          <w:sz w:val="26"/>
          <w:szCs w:val="26"/>
        </w:rPr>
      </w:pPr>
    </w:p>
    <w:p w14:paraId="50371977" w14:textId="77777777" w:rsidR="008041EC" w:rsidRDefault="008041EC" w:rsidP="008041EC">
      <w:pPr>
        <w:widowControl w:val="0"/>
        <w:ind w:firstLine="720"/>
        <w:jc w:val="right"/>
        <w:outlineLvl w:val="2"/>
        <w:rPr>
          <w:rFonts w:ascii="PT Astra Serif" w:eastAsiaTheme="majorEastAsia" w:hAnsi="PT Astra Serif"/>
          <w:bCs/>
          <w:sz w:val="26"/>
          <w:szCs w:val="26"/>
        </w:rPr>
      </w:pPr>
    </w:p>
    <w:p w14:paraId="6CD8C21E" w14:textId="77777777" w:rsidR="008041EC" w:rsidRDefault="008041EC" w:rsidP="008041EC">
      <w:pPr>
        <w:widowControl w:val="0"/>
        <w:ind w:firstLine="720"/>
        <w:jc w:val="right"/>
        <w:outlineLvl w:val="2"/>
        <w:rPr>
          <w:rFonts w:ascii="PT Astra Serif" w:eastAsiaTheme="majorEastAsia" w:hAnsi="PT Astra Serif"/>
          <w:bCs/>
          <w:sz w:val="26"/>
          <w:szCs w:val="26"/>
        </w:rPr>
      </w:pPr>
    </w:p>
    <w:p w14:paraId="529BFB93" w14:textId="77777777" w:rsidR="008041EC" w:rsidRDefault="008041EC" w:rsidP="008041EC">
      <w:pPr>
        <w:widowControl w:val="0"/>
        <w:ind w:firstLine="720"/>
        <w:jc w:val="right"/>
        <w:outlineLvl w:val="2"/>
        <w:rPr>
          <w:rFonts w:ascii="PT Astra Serif" w:eastAsiaTheme="majorEastAsia" w:hAnsi="PT Astra Serif"/>
          <w:bCs/>
          <w:sz w:val="26"/>
          <w:szCs w:val="26"/>
        </w:rPr>
      </w:pPr>
    </w:p>
    <w:p w14:paraId="450F07D9" w14:textId="77777777" w:rsidR="008041EC" w:rsidRPr="00584095" w:rsidRDefault="008041EC" w:rsidP="008041EC">
      <w:pPr>
        <w:ind w:left="3261"/>
        <w:jc w:val="right"/>
        <w:outlineLvl w:val="2"/>
        <w:rPr>
          <w:sz w:val="28"/>
          <w:szCs w:val="28"/>
        </w:rPr>
      </w:pPr>
      <w:r w:rsidRPr="00584095">
        <w:rPr>
          <w:rFonts w:ascii="PT Astra Serif" w:eastAsiaTheme="majorEastAsia" w:hAnsi="PT Astra Serif"/>
          <w:bCs/>
          <w:sz w:val="28"/>
          <w:szCs w:val="28"/>
        </w:rPr>
        <w:t xml:space="preserve">Приложение </w:t>
      </w:r>
      <w:r>
        <w:rPr>
          <w:rFonts w:ascii="PT Astra Serif" w:eastAsiaTheme="majorEastAsia" w:hAnsi="PT Astra Serif"/>
          <w:bCs/>
          <w:sz w:val="28"/>
          <w:szCs w:val="28"/>
        </w:rPr>
        <w:t>7</w:t>
      </w:r>
    </w:p>
    <w:p w14:paraId="6CACFAAD" w14:textId="77777777" w:rsidR="008041EC" w:rsidRPr="00584095" w:rsidRDefault="008041EC" w:rsidP="008041EC">
      <w:pPr>
        <w:ind w:left="3261"/>
        <w:jc w:val="right"/>
        <w:rPr>
          <w:rFonts w:ascii="PT Astra Serif" w:hAnsi="PT Astra Serif"/>
          <w:sz w:val="28"/>
          <w:szCs w:val="28"/>
        </w:rPr>
      </w:pPr>
      <w:r w:rsidRPr="00584095">
        <w:rPr>
          <w:rFonts w:ascii="PT Astra Serif" w:hAnsi="PT Astra Serif"/>
          <w:sz w:val="28"/>
          <w:szCs w:val="28"/>
        </w:rPr>
        <w:t xml:space="preserve">к административному </w:t>
      </w:r>
    </w:p>
    <w:p w14:paraId="4319BFCD" w14:textId="77777777" w:rsidR="008041EC" w:rsidRDefault="008041EC" w:rsidP="008041EC">
      <w:pPr>
        <w:widowControl w:val="0"/>
        <w:ind w:firstLine="720"/>
        <w:jc w:val="right"/>
        <w:outlineLvl w:val="2"/>
        <w:rPr>
          <w:rFonts w:ascii="PT Astra Serif" w:eastAsiaTheme="majorEastAsia" w:hAnsi="PT Astra Serif"/>
          <w:bCs/>
          <w:sz w:val="26"/>
          <w:szCs w:val="26"/>
        </w:rPr>
      </w:pPr>
    </w:p>
    <w:p w14:paraId="4DDFE62D" w14:textId="77777777" w:rsidR="008041EC" w:rsidRDefault="008041EC" w:rsidP="008041EC">
      <w:pPr>
        <w:widowControl w:val="0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</w:rPr>
        <w:lastRenderedPageBreak/>
        <w:t>Заявление</w:t>
      </w:r>
    </w:p>
    <w:p w14:paraId="218E29DC" w14:textId="77777777" w:rsidR="008041EC" w:rsidRDefault="008041EC" w:rsidP="008041EC">
      <w:pPr>
        <w:widowControl w:val="0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</w:rPr>
        <w:t>о предоставлении Услуги «Внесение изменений в разрешение на ввод объекта в эксплуатацию»</w:t>
      </w:r>
    </w:p>
    <w:p w14:paraId="65E8AAC5" w14:textId="77777777" w:rsidR="008041EC" w:rsidRDefault="008041EC" w:rsidP="008041EC">
      <w:pPr>
        <w:keepNext/>
        <w:widowControl w:val="0"/>
        <w:jc w:val="both"/>
        <w:rPr>
          <w:rFonts w:ascii="PT Astra Serif" w:hAnsi="PT Astra Serif"/>
        </w:rPr>
      </w:pPr>
    </w:p>
    <w:p w14:paraId="29EC3D35" w14:textId="77777777" w:rsidR="008041EC" w:rsidRDefault="008041EC" w:rsidP="008041EC">
      <w:pPr>
        <w:widowControl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ФИО Заявителя (застройщика):  </w:t>
      </w:r>
    </w:p>
    <w:p w14:paraId="66F4D479" w14:textId="77777777" w:rsidR="008041EC" w:rsidRDefault="008041EC" w:rsidP="008041EC">
      <w:pPr>
        <w:keepNext/>
        <w:widowControl w:val="0"/>
        <w:tabs>
          <w:tab w:val="left" w:leader="underscore" w:pos="10065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фамилия: </w:t>
      </w:r>
      <w:r>
        <w:rPr>
          <w:rFonts w:ascii="PT Astra Serif" w:hAnsi="PT Astra Serif"/>
        </w:rPr>
        <w:tab/>
        <w:t xml:space="preserve">; </w:t>
      </w:r>
    </w:p>
    <w:p w14:paraId="598804F7" w14:textId="77777777" w:rsidR="008041EC" w:rsidRDefault="008041EC" w:rsidP="008041EC">
      <w:pPr>
        <w:keepNext/>
        <w:widowControl w:val="0"/>
        <w:tabs>
          <w:tab w:val="left" w:leader="underscore" w:pos="10065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имя: </w:t>
      </w:r>
      <w:r>
        <w:rPr>
          <w:rFonts w:ascii="PT Astra Serif" w:hAnsi="PT Astra Serif"/>
        </w:rPr>
        <w:tab/>
        <w:t xml:space="preserve">; </w:t>
      </w:r>
    </w:p>
    <w:p w14:paraId="52335DDB" w14:textId="77777777" w:rsidR="008041EC" w:rsidRDefault="008041EC" w:rsidP="008041EC">
      <w:pPr>
        <w:keepNext/>
        <w:widowControl w:val="0"/>
        <w:tabs>
          <w:tab w:val="left" w:leader="underscore" w:pos="10065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отчество (при наличии): </w:t>
      </w:r>
      <w:r>
        <w:rPr>
          <w:rFonts w:ascii="PT Astra Serif" w:hAnsi="PT Astra Serif"/>
        </w:rPr>
        <w:tab/>
        <w:t>.</w:t>
      </w:r>
    </w:p>
    <w:p w14:paraId="17A48A81" w14:textId="77777777" w:rsidR="008041EC" w:rsidRDefault="008041EC" w:rsidP="008041EC">
      <w:pPr>
        <w:widowControl w:val="0"/>
        <w:jc w:val="both"/>
        <w:rPr>
          <w:rFonts w:ascii="PT Astra Serif" w:hAnsi="PT Astra Serif"/>
        </w:rPr>
      </w:pPr>
    </w:p>
    <w:p w14:paraId="1E623894" w14:textId="77777777" w:rsidR="008041EC" w:rsidRDefault="008041EC" w:rsidP="008041EC">
      <w:pPr>
        <w:keepNext/>
        <w:widowControl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Паспортные данные:  </w:t>
      </w:r>
    </w:p>
    <w:p w14:paraId="392144B5" w14:textId="77777777" w:rsidR="008041EC" w:rsidRDefault="008041EC" w:rsidP="008041EC">
      <w:pPr>
        <w:keepNext/>
        <w:widowControl w:val="0"/>
        <w:tabs>
          <w:tab w:val="left" w:leader="underscore" w:pos="10065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серия и номер документа: </w:t>
      </w:r>
      <w:r>
        <w:rPr>
          <w:rFonts w:ascii="PT Astra Serif" w:hAnsi="PT Astra Serif"/>
        </w:rPr>
        <w:tab/>
        <w:t xml:space="preserve">; </w:t>
      </w:r>
    </w:p>
    <w:p w14:paraId="4C559D68" w14:textId="77777777" w:rsidR="008041EC" w:rsidRDefault="008041EC" w:rsidP="008041EC">
      <w:pPr>
        <w:keepNext/>
        <w:widowControl w:val="0"/>
        <w:tabs>
          <w:tab w:val="left" w:leader="underscore" w:pos="10065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дата выдачи документа: _</w:t>
      </w:r>
      <w:proofErr w:type="gramStart"/>
      <w:r>
        <w:rPr>
          <w:rFonts w:ascii="PT Astra Serif" w:hAnsi="PT Astra Serif"/>
        </w:rPr>
        <w:t>_._</w:t>
      </w:r>
      <w:proofErr w:type="gramEnd"/>
      <w:r>
        <w:rPr>
          <w:rFonts w:ascii="PT Astra Serif" w:hAnsi="PT Astra Serif"/>
        </w:rPr>
        <w:t xml:space="preserve">_________.____ г.; </w:t>
      </w:r>
    </w:p>
    <w:p w14:paraId="0B848DD4" w14:textId="77777777" w:rsidR="008041EC" w:rsidRDefault="008041EC" w:rsidP="008041EC">
      <w:pPr>
        <w:keepNext/>
        <w:widowControl w:val="0"/>
        <w:tabs>
          <w:tab w:val="left" w:leader="underscore" w:pos="10065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кем выдан: </w:t>
      </w:r>
      <w:r>
        <w:rPr>
          <w:rFonts w:ascii="PT Astra Serif" w:hAnsi="PT Astra Serif"/>
        </w:rPr>
        <w:tab/>
        <w:t xml:space="preserve">; </w:t>
      </w:r>
    </w:p>
    <w:p w14:paraId="7741B8D5" w14:textId="77777777" w:rsidR="008041EC" w:rsidRDefault="008041EC" w:rsidP="008041EC">
      <w:pPr>
        <w:keepNext/>
        <w:widowControl w:val="0"/>
        <w:tabs>
          <w:tab w:val="left" w:leader="underscore" w:pos="10065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личный номер (при его наличии): </w:t>
      </w:r>
      <w:r>
        <w:rPr>
          <w:rFonts w:ascii="PT Astra Serif" w:hAnsi="PT Astra Serif"/>
        </w:rPr>
        <w:tab/>
        <w:t xml:space="preserve">; </w:t>
      </w:r>
    </w:p>
    <w:p w14:paraId="2F5CB3C6" w14:textId="77777777" w:rsidR="008041EC" w:rsidRDefault="008041EC" w:rsidP="008041EC">
      <w:pPr>
        <w:widowControl w:val="0"/>
        <w:jc w:val="both"/>
        <w:rPr>
          <w:rFonts w:ascii="PT Astra Serif" w:hAnsi="PT Astra Serif"/>
        </w:rPr>
      </w:pPr>
    </w:p>
    <w:p w14:paraId="12697817" w14:textId="77777777" w:rsidR="008041EC" w:rsidRDefault="008041EC" w:rsidP="008041EC">
      <w:pPr>
        <w:keepNext/>
        <w:widowControl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Наименование организации-заявителя:  </w:t>
      </w:r>
    </w:p>
    <w:p w14:paraId="7330D6EE" w14:textId="77777777" w:rsidR="008041EC" w:rsidRDefault="008041EC" w:rsidP="008041EC">
      <w:pPr>
        <w:keepNext/>
        <w:widowControl w:val="0"/>
        <w:tabs>
          <w:tab w:val="left" w:leader="underscore" w:pos="10065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наименование юридического лица: </w:t>
      </w:r>
      <w:r>
        <w:rPr>
          <w:rFonts w:ascii="PT Astra Serif" w:hAnsi="PT Astra Serif"/>
        </w:rPr>
        <w:tab/>
        <w:t xml:space="preserve">; </w:t>
      </w:r>
    </w:p>
    <w:p w14:paraId="33B25ABA" w14:textId="77777777" w:rsidR="008041EC" w:rsidRDefault="008041EC" w:rsidP="008041EC">
      <w:pPr>
        <w:keepNext/>
        <w:widowControl w:val="0"/>
        <w:jc w:val="both"/>
        <w:rPr>
          <w:rFonts w:ascii="PT Astra Serif" w:hAnsi="PT Astra Serif"/>
        </w:rPr>
      </w:pPr>
    </w:p>
    <w:p w14:paraId="5C4F6B8F" w14:textId="77777777" w:rsidR="008041EC" w:rsidRDefault="008041EC" w:rsidP="008041EC">
      <w:pPr>
        <w:keepNext/>
        <w:widowControl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Прошу внести изменения в разрешение на ввод объекта в эксплуатацию:</w:t>
      </w:r>
    </w:p>
    <w:p w14:paraId="6DDE2C8E" w14:textId="77777777" w:rsidR="008041EC" w:rsidRDefault="008041EC" w:rsidP="008041EC">
      <w:pPr>
        <w:widowControl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Реквизиты разрешения на ввод объекта в </w:t>
      </w:r>
      <w:proofErr w:type="gramStart"/>
      <w:r>
        <w:rPr>
          <w:rFonts w:ascii="PT Astra Serif" w:hAnsi="PT Astra Serif"/>
        </w:rPr>
        <w:t>эксплуатацию:_</w:t>
      </w:r>
      <w:proofErr w:type="gramEnd"/>
      <w:r>
        <w:rPr>
          <w:rFonts w:ascii="PT Astra Serif" w:hAnsi="PT Astra Serif"/>
        </w:rPr>
        <w:t>___________________________________;</w:t>
      </w:r>
    </w:p>
    <w:p w14:paraId="7F603B18" w14:textId="77777777" w:rsidR="008041EC" w:rsidRDefault="008041EC" w:rsidP="008041EC">
      <w:pPr>
        <w:keepNext/>
        <w:widowControl w:val="0"/>
        <w:jc w:val="both"/>
        <w:rPr>
          <w:rFonts w:ascii="PT Astra Serif" w:hAnsi="PT Astra Serif"/>
        </w:rPr>
      </w:pPr>
    </w:p>
    <w:p w14:paraId="29C7FD22" w14:textId="77777777" w:rsidR="008041EC" w:rsidRDefault="008041EC" w:rsidP="008041EC">
      <w:pPr>
        <w:widowControl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Наименование объекта капитального строительства (этапа) в соответствии с проектной документацией_______________________________________________________________________;</w:t>
      </w:r>
    </w:p>
    <w:p w14:paraId="7846CD1A" w14:textId="77777777" w:rsidR="008041EC" w:rsidRDefault="008041EC" w:rsidP="008041EC">
      <w:pPr>
        <w:widowControl w:val="0"/>
        <w:jc w:val="both"/>
        <w:rPr>
          <w:rFonts w:ascii="PT Astra Serif" w:hAnsi="PT Astra Serif"/>
        </w:rPr>
      </w:pPr>
    </w:p>
    <w:p w14:paraId="4F3750C9" w14:textId="77777777" w:rsidR="008041EC" w:rsidRDefault="008041EC" w:rsidP="008041EC">
      <w:pPr>
        <w:widowControl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Адрес (местоположение) объекта (указывается адрес объекта капитального строительства, а при наличии -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- указывается описание местоположения в виде наименований субъекта Российской Федерации и муниципального образования)______________________________________________;</w:t>
      </w:r>
    </w:p>
    <w:p w14:paraId="1823100E" w14:textId="77777777" w:rsidR="008041EC" w:rsidRDefault="008041EC" w:rsidP="008041EC">
      <w:pPr>
        <w:keepNext/>
        <w:widowControl w:val="0"/>
        <w:jc w:val="both"/>
        <w:rPr>
          <w:rFonts w:ascii="PT Astra Serif" w:hAnsi="PT Astra Serif"/>
        </w:rPr>
      </w:pPr>
    </w:p>
    <w:p w14:paraId="142BA52E" w14:textId="77777777" w:rsidR="008041EC" w:rsidRDefault="008041EC" w:rsidP="008041EC">
      <w:pPr>
        <w:widowControl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Необходимость внесения изменений в разрешение на ввод в эксплуатацию объекта капитального строительства обусловлена следующими </w:t>
      </w:r>
      <w:proofErr w:type="gramStart"/>
      <w:r>
        <w:rPr>
          <w:rFonts w:ascii="PT Astra Serif" w:hAnsi="PT Astra Serif"/>
        </w:rPr>
        <w:t>обстоятельствами:_</w:t>
      </w:r>
      <w:proofErr w:type="gramEnd"/>
      <w:r>
        <w:rPr>
          <w:rFonts w:ascii="PT Astra Serif" w:hAnsi="PT Astra Serif"/>
        </w:rPr>
        <w:t>________________________________;</w:t>
      </w:r>
    </w:p>
    <w:p w14:paraId="696CA31C" w14:textId="77777777" w:rsidR="008041EC" w:rsidRDefault="008041EC" w:rsidP="008041EC">
      <w:pPr>
        <w:widowControl w:val="0"/>
        <w:rPr>
          <w:rFonts w:ascii="PT Astra Serif" w:hAnsi="PT Astra Serif"/>
        </w:rPr>
      </w:pPr>
    </w:p>
    <w:p w14:paraId="07BA5B5E" w14:textId="77777777" w:rsidR="008041EC" w:rsidRDefault="008041EC" w:rsidP="008041EC">
      <w:pPr>
        <w:widowControl w:val="0"/>
        <w:rPr>
          <w:rFonts w:ascii="PT Astra Serif" w:hAnsi="PT Astra Serif"/>
        </w:rPr>
      </w:pPr>
      <w:r>
        <w:rPr>
          <w:rFonts w:ascii="PT Astra Serif" w:hAnsi="PT Astra Serif"/>
        </w:rPr>
        <w:t xml:space="preserve">Опись прилагаемых документов:  </w:t>
      </w:r>
    </w:p>
    <w:p w14:paraId="134FD1BC" w14:textId="77777777" w:rsidR="008041EC" w:rsidRDefault="008041EC" w:rsidP="008041EC">
      <w:pPr>
        <w:keepNext/>
        <w:widowControl w:val="0"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</w:rPr>
        <w:t xml:space="preserve">количество листов: </w:t>
      </w:r>
      <w:r>
        <w:rPr>
          <w:rFonts w:ascii="PT Astra Serif" w:hAnsi="PT Astra Serif"/>
        </w:rPr>
        <w:tab/>
        <w:t xml:space="preserve">; </w:t>
      </w:r>
    </w:p>
    <w:p w14:paraId="782DCFB1" w14:textId="77777777" w:rsidR="008041EC" w:rsidRDefault="008041EC" w:rsidP="008041EC">
      <w:pPr>
        <w:keepNext/>
        <w:widowControl w:val="0"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</w:rPr>
        <w:t xml:space="preserve">количество экземпляров: </w:t>
      </w:r>
      <w:r>
        <w:rPr>
          <w:rFonts w:ascii="PT Astra Serif" w:hAnsi="PT Astra Serif"/>
        </w:rPr>
        <w:tab/>
        <w:t>;</w:t>
      </w:r>
    </w:p>
    <w:p w14:paraId="1085B490" w14:textId="77777777" w:rsidR="008041EC" w:rsidRDefault="008041EC" w:rsidP="008041EC">
      <w:pPr>
        <w:widowControl w:val="0"/>
        <w:tabs>
          <w:tab w:val="left" w:leader="underscore" w:pos="10065"/>
        </w:tabs>
        <w:rPr>
          <w:rFonts w:ascii="PT Astra Serif" w:hAnsi="PT Astra Serif"/>
        </w:rPr>
      </w:pPr>
    </w:p>
    <w:p w14:paraId="746CA425" w14:textId="77777777" w:rsidR="008041EC" w:rsidRDefault="008041EC" w:rsidP="008041EC">
      <w:pPr>
        <w:keepNext/>
        <w:widowControl w:val="0"/>
        <w:rPr>
          <w:rFonts w:ascii="PT Astra Serif" w:hAnsi="PT Astra Serif"/>
        </w:rPr>
      </w:pPr>
      <w:r>
        <w:rPr>
          <w:rFonts w:ascii="PT Astra Serif" w:hAnsi="PT Astra Serif"/>
        </w:rPr>
        <w:t xml:space="preserve">Подпись и дата подачи заявления:  </w:t>
      </w:r>
    </w:p>
    <w:p w14:paraId="06E20340" w14:textId="77777777" w:rsidR="008041EC" w:rsidRDefault="008041EC" w:rsidP="008041EC">
      <w:pPr>
        <w:keepNext/>
        <w:widowControl w:val="0"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</w:rPr>
        <w:t xml:space="preserve">подпись заявителя: </w:t>
      </w:r>
      <w:r>
        <w:rPr>
          <w:rFonts w:ascii="PT Astra Serif" w:hAnsi="PT Astra Serif"/>
        </w:rPr>
        <w:tab/>
        <w:t xml:space="preserve">; </w:t>
      </w:r>
    </w:p>
    <w:p w14:paraId="27A35FA1" w14:textId="77777777" w:rsidR="008041EC" w:rsidRDefault="008041EC" w:rsidP="008041EC">
      <w:pPr>
        <w:keepNext/>
        <w:widowControl w:val="0"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</w:rPr>
        <w:t>дата подписания: _</w:t>
      </w:r>
      <w:proofErr w:type="gramStart"/>
      <w:r>
        <w:rPr>
          <w:rFonts w:ascii="PT Astra Serif" w:hAnsi="PT Astra Serif"/>
        </w:rPr>
        <w:t>_._</w:t>
      </w:r>
      <w:proofErr w:type="gramEnd"/>
      <w:r>
        <w:rPr>
          <w:rFonts w:ascii="PT Astra Serif" w:hAnsi="PT Astra Serif"/>
        </w:rPr>
        <w:t xml:space="preserve">_________.____ г.; </w:t>
      </w:r>
    </w:p>
    <w:p w14:paraId="419871DD" w14:textId="77777777" w:rsidR="008041EC" w:rsidRDefault="008041EC" w:rsidP="008041EC">
      <w:pPr>
        <w:keepNext/>
        <w:widowControl w:val="0"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</w:rPr>
        <w:t xml:space="preserve">подпись руководителя организации - заявителя с расшифровкой: </w:t>
      </w:r>
      <w:r>
        <w:rPr>
          <w:rFonts w:ascii="PT Astra Serif" w:hAnsi="PT Astra Serif"/>
        </w:rPr>
        <w:tab/>
        <w:t xml:space="preserve">; </w:t>
      </w:r>
    </w:p>
    <w:p w14:paraId="105504FA" w14:textId="77777777" w:rsidR="008041EC" w:rsidRDefault="008041EC" w:rsidP="008041EC">
      <w:pPr>
        <w:keepNext/>
        <w:widowControl w:val="0"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</w:rPr>
        <w:t xml:space="preserve">инициалы, фамилия заявителя: </w:t>
      </w:r>
      <w:r>
        <w:rPr>
          <w:rFonts w:ascii="PT Astra Serif" w:hAnsi="PT Astra Serif"/>
        </w:rPr>
        <w:tab/>
        <w:t xml:space="preserve">; </w:t>
      </w:r>
    </w:p>
    <w:p w14:paraId="28ACAE8F" w14:textId="77777777" w:rsidR="008041EC" w:rsidRDefault="008041EC" w:rsidP="008041EC">
      <w:pPr>
        <w:keepNext/>
        <w:widowControl w:val="0"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</w:rPr>
        <w:t xml:space="preserve">расшифровка подписи (инициалы, фамилия): </w:t>
      </w:r>
      <w:r>
        <w:rPr>
          <w:rFonts w:ascii="PT Astra Serif" w:hAnsi="PT Astra Serif"/>
        </w:rPr>
        <w:tab/>
        <w:t xml:space="preserve">; </w:t>
      </w:r>
    </w:p>
    <w:p w14:paraId="03B15F39" w14:textId="77777777" w:rsidR="008041EC" w:rsidRDefault="008041EC" w:rsidP="008041EC">
      <w:pPr>
        <w:keepNext/>
        <w:widowControl w:val="0"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</w:rPr>
        <w:t>дата: _</w:t>
      </w:r>
      <w:proofErr w:type="gramStart"/>
      <w:r>
        <w:rPr>
          <w:rFonts w:ascii="PT Astra Serif" w:hAnsi="PT Astra Serif"/>
        </w:rPr>
        <w:t>_._</w:t>
      </w:r>
      <w:proofErr w:type="gramEnd"/>
      <w:r>
        <w:rPr>
          <w:rFonts w:ascii="PT Astra Serif" w:hAnsi="PT Astra Serif"/>
        </w:rPr>
        <w:t xml:space="preserve">_________.____ г.; </w:t>
      </w:r>
    </w:p>
    <w:p w14:paraId="469EB4D2" w14:textId="77777777" w:rsidR="008041EC" w:rsidRDefault="008041EC" w:rsidP="008041EC">
      <w:pPr>
        <w:keepNext/>
        <w:widowControl w:val="0"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</w:rPr>
        <w:t xml:space="preserve">подпись представителя заявителя: </w:t>
      </w:r>
      <w:r>
        <w:rPr>
          <w:rFonts w:ascii="PT Astra Serif" w:hAnsi="PT Astra Serif"/>
        </w:rPr>
        <w:tab/>
        <w:t xml:space="preserve">; </w:t>
      </w:r>
    </w:p>
    <w:p w14:paraId="518BAF16" w14:textId="77777777" w:rsidR="008041EC" w:rsidRDefault="008041EC" w:rsidP="008041EC">
      <w:pPr>
        <w:keepNext/>
        <w:widowControl w:val="0"/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</w:rPr>
        <w:t xml:space="preserve">печать (при наличии): </w:t>
      </w:r>
      <w:r>
        <w:rPr>
          <w:rFonts w:ascii="PT Astra Serif" w:hAnsi="PT Astra Serif"/>
        </w:rPr>
        <w:tab/>
        <w:t xml:space="preserve">; </w:t>
      </w:r>
    </w:p>
    <w:p w14:paraId="76C8ADD0" w14:textId="77777777" w:rsidR="00584095" w:rsidRDefault="008041EC" w:rsidP="000A3986">
      <w:pPr>
        <w:tabs>
          <w:tab w:val="left" w:leader="underscore" w:pos="10065"/>
        </w:tabs>
        <w:rPr>
          <w:rFonts w:ascii="PT Astra Serif" w:eastAsiaTheme="majorEastAsia" w:hAnsi="PT Astra Serif"/>
          <w:bCs/>
          <w:sz w:val="26"/>
          <w:szCs w:val="26"/>
        </w:rPr>
      </w:pPr>
      <w:r>
        <w:rPr>
          <w:rFonts w:ascii="PT Astra Serif" w:hAnsi="PT Astra Serif"/>
        </w:rPr>
        <w:t xml:space="preserve">подпись: </w:t>
      </w:r>
    </w:p>
    <w:sectPr w:rsidR="00584095" w:rsidSect="00584095">
      <w:headerReference w:type="default" r:id="rId16"/>
      <w:pgSz w:w="11906" w:h="16838"/>
      <w:pgMar w:top="567" w:right="707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FC3ACE" w14:textId="77777777" w:rsidR="00DA05CB" w:rsidRDefault="00DA05CB">
      <w:r>
        <w:separator/>
      </w:r>
    </w:p>
  </w:endnote>
  <w:endnote w:type="continuationSeparator" w:id="0">
    <w:p w14:paraId="0D78C666" w14:textId="77777777" w:rsidR="00DA05CB" w:rsidRDefault="00DA0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8BBFE3" w14:textId="77777777" w:rsidR="0078521F" w:rsidRDefault="0078521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8D01FB" w14:textId="77777777" w:rsidR="0078521F" w:rsidRDefault="0078521F">
    <w:pPr>
      <w:pStyle w:val="af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AAAF5E" w14:textId="77777777" w:rsidR="0078521F" w:rsidRDefault="0078521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C34B71" w14:textId="77777777" w:rsidR="00DA05CB" w:rsidRDefault="00DA05CB">
      <w:r>
        <w:separator/>
      </w:r>
    </w:p>
  </w:footnote>
  <w:footnote w:type="continuationSeparator" w:id="0">
    <w:p w14:paraId="11B555EB" w14:textId="77777777" w:rsidR="00DA05CB" w:rsidRDefault="00DA05CB">
      <w:r>
        <w:continuationSeparator/>
      </w:r>
    </w:p>
  </w:footnote>
  <w:footnote w:id="1">
    <w:p w14:paraId="2D7F47C4" w14:textId="77777777" w:rsidR="0078521F" w:rsidRDefault="0078521F" w:rsidP="0078521F">
      <w:pPr>
        <w:pStyle w:val="Footnote"/>
        <w:widowControl w:val="0"/>
        <w:jc w:val="both"/>
      </w:pPr>
      <w:r>
        <w:rPr>
          <w:vertAlign w:val="superscript"/>
        </w:rPr>
        <w:footnoteRef/>
      </w:r>
      <w:r>
        <w:t xml:space="preserve"> Перечень условных обозначений и сокращений приведен в приложении к настоящему административному регламенту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52128586"/>
      <w:docPartObj>
        <w:docPartGallery w:val="Page Numbers (Top of Page)"/>
        <w:docPartUnique/>
      </w:docPartObj>
    </w:sdtPr>
    <w:sdtEndPr/>
    <w:sdtContent>
      <w:p w14:paraId="0DA50F76" w14:textId="77777777" w:rsidR="0078521F" w:rsidRDefault="0078521F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758F">
          <w:rPr>
            <w:noProof/>
          </w:rPr>
          <w:t>3</w:t>
        </w:r>
        <w:r>
          <w:fldChar w:fldCharType="end"/>
        </w:r>
      </w:p>
    </w:sdtContent>
  </w:sdt>
  <w:p w14:paraId="104EE6E1" w14:textId="77777777" w:rsidR="0078521F" w:rsidRDefault="0078521F">
    <w:pPr>
      <w:pStyle w:val="ab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40D163" w14:textId="77777777" w:rsidR="0078521F" w:rsidRDefault="0078521F">
    <w:pPr>
      <w:pStyle w:val="af1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CA3F60F" wp14:editId="09236250">
              <wp:simplePos x="0" y="0"/>
              <wp:positionH relativeFrom="page">
                <wp:posOffset>6840220</wp:posOffset>
              </wp:positionH>
              <wp:positionV relativeFrom="paragraph">
                <wp:posOffset>635</wp:posOffset>
              </wp:positionV>
              <wp:extent cx="339725" cy="171450"/>
              <wp:effectExtent l="1270" t="635" r="1905" b="8890"/>
              <wp:wrapSquare wrapText="largest"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9725" cy="1714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96A745" w14:textId="77777777" w:rsidR="0078521F" w:rsidRDefault="0078521F">
                          <w:pPr>
                            <w:pStyle w:val="af1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9D758F">
                            <w:rPr>
                              <w:rStyle w:val="a3"/>
                              <w:noProof/>
                            </w:rPr>
                            <w:t>21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A3F60F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38.6pt;margin-top:.05pt;width:26.75pt;height:13.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" stroked="f">
              <v:fill opacity="0"/>
              <v:textbox inset="0,0,0,0">
                <w:txbxContent>
                  <w:p w14:paraId="6796A745" w14:textId="77777777" w:rsidR="0078521F" w:rsidRDefault="0078521F">
                    <w:pPr>
                      <w:pStyle w:val="af1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9D758F">
                      <w:rPr>
                        <w:rStyle w:val="a3"/>
                        <w:noProof/>
                      </w:rPr>
                      <w:t>21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233D76" w14:textId="77777777" w:rsidR="0078521F" w:rsidRDefault="0078521F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07F172" w14:textId="77777777" w:rsidR="0078521F" w:rsidRDefault="0078521F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180237"/>
    <w:multiLevelType w:val="hybridMultilevel"/>
    <w:tmpl w:val="0F6A9162"/>
    <w:lvl w:ilvl="0" w:tplc="DA94F4A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79639FB"/>
    <w:multiLevelType w:val="hybridMultilevel"/>
    <w:tmpl w:val="7FE4BE2E"/>
    <w:lvl w:ilvl="0" w:tplc="A460842E">
      <w:start w:val="74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D8C78E2"/>
    <w:multiLevelType w:val="multilevel"/>
    <w:tmpl w:val="AAF28FF8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4" w15:restartNumberingAfterBreak="0">
    <w:nsid w:val="0ED10840"/>
    <w:multiLevelType w:val="hybridMultilevel"/>
    <w:tmpl w:val="D36ECACC"/>
    <w:lvl w:ilvl="0" w:tplc="FC6A1DFC">
      <w:start w:val="43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22A12C5"/>
    <w:multiLevelType w:val="hybridMultilevel"/>
    <w:tmpl w:val="ABEAA05A"/>
    <w:lvl w:ilvl="0" w:tplc="786C6C3C">
      <w:start w:val="6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17E97"/>
    <w:multiLevelType w:val="hybridMultilevel"/>
    <w:tmpl w:val="1C928A14"/>
    <w:lvl w:ilvl="0" w:tplc="C9902FCE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A3F1D83"/>
    <w:multiLevelType w:val="hybridMultilevel"/>
    <w:tmpl w:val="FD42958A"/>
    <w:lvl w:ilvl="0" w:tplc="F81012DC">
      <w:start w:val="53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FB40257"/>
    <w:multiLevelType w:val="hybridMultilevel"/>
    <w:tmpl w:val="975648F0"/>
    <w:lvl w:ilvl="0" w:tplc="5DBC5F32">
      <w:start w:val="13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14101"/>
    <w:multiLevelType w:val="multilevel"/>
    <w:tmpl w:val="269C9FA8"/>
    <w:lvl w:ilvl="0">
      <w:start w:val="1"/>
      <w:numFmt w:val="decimal"/>
      <w:pStyle w:val="-N"/>
      <w:suff w:val="space"/>
      <w:lvlText w:val="%1."/>
      <w:lvlJc w:val="left"/>
      <w:pPr>
        <w:ind w:left="-425" w:firstLine="709"/>
      </w:pPr>
    </w:lvl>
    <w:lvl w:ilvl="1">
      <w:start w:val="1"/>
      <w:numFmt w:val="decimal"/>
      <w:suff w:val="space"/>
      <w:lvlText w:val="%2)"/>
      <w:lvlJc w:val="left"/>
      <w:pPr>
        <w:ind w:left="710" w:firstLine="709"/>
      </w:pPr>
    </w:lvl>
    <w:lvl w:ilvl="2">
      <w:start w:val="1"/>
      <w:numFmt w:val="russianLower"/>
      <w:suff w:val="space"/>
      <w:lvlText w:val="%3)"/>
      <w:lvlJc w:val="left"/>
      <w:pPr>
        <w:ind w:left="0" w:firstLine="709"/>
      </w:pPr>
    </w:lvl>
    <w:lvl w:ilvl="3">
      <w:start w:val="1"/>
      <w:numFmt w:val="bullet"/>
      <w:suff w:val="space"/>
      <w:lvlText w:val="-"/>
      <w:lvlJc w:val="left"/>
      <w:pPr>
        <w:ind w:left="0" w:firstLine="709"/>
      </w:pPr>
      <w:rPr>
        <w:rFonts w:ascii="Arial" w:hAnsi="Arial" w:cs="Times New Roman" w:hint="default"/>
      </w:rPr>
    </w:lvl>
    <w:lvl w:ilvl="4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6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7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8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</w:abstractNum>
  <w:abstractNum w:abstractNumId="10" w15:restartNumberingAfterBreak="0">
    <w:nsid w:val="32360B87"/>
    <w:multiLevelType w:val="hybridMultilevel"/>
    <w:tmpl w:val="0F6A9162"/>
    <w:lvl w:ilvl="0" w:tplc="DA94F4A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345E455F"/>
    <w:multiLevelType w:val="multilevel"/>
    <w:tmpl w:val="3C3E957C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12" w15:restartNumberingAfterBreak="0">
    <w:nsid w:val="36261768"/>
    <w:multiLevelType w:val="hybridMultilevel"/>
    <w:tmpl w:val="59FED520"/>
    <w:lvl w:ilvl="0" w:tplc="D6947EFE">
      <w:start w:val="43"/>
      <w:numFmt w:val="decimal"/>
      <w:lvlText w:val="%1."/>
      <w:lvlJc w:val="left"/>
      <w:pPr>
        <w:ind w:left="14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3" w15:restartNumberingAfterBreak="0">
    <w:nsid w:val="3EF03E9E"/>
    <w:multiLevelType w:val="hybridMultilevel"/>
    <w:tmpl w:val="DF926D4C"/>
    <w:lvl w:ilvl="0" w:tplc="A460842E">
      <w:start w:val="74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100ED1"/>
    <w:multiLevelType w:val="hybridMultilevel"/>
    <w:tmpl w:val="B838B90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3F8515F1"/>
    <w:multiLevelType w:val="hybridMultilevel"/>
    <w:tmpl w:val="4D40F81E"/>
    <w:lvl w:ilvl="0" w:tplc="72EE80C4">
      <w:start w:val="46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44802262"/>
    <w:multiLevelType w:val="hybridMultilevel"/>
    <w:tmpl w:val="F3A80690"/>
    <w:lvl w:ilvl="0" w:tplc="29A65088">
      <w:start w:val="4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7F077E"/>
    <w:multiLevelType w:val="hybridMultilevel"/>
    <w:tmpl w:val="B838B90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48621149"/>
    <w:multiLevelType w:val="hybridMultilevel"/>
    <w:tmpl w:val="A630ED94"/>
    <w:lvl w:ilvl="0" w:tplc="339EA21C">
      <w:start w:val="8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EF67BE"/>
    <w:multiLevelType w:val="hybridMultilevel"/>
    <w:tmpl w:val="B49C78B8"/>
    <w:lvl w:ilvl="0" w:tplc="C2BE7DF6">
      <w:start w:val="40"/>
      <w:numFmt w:val="decimal"/>
      <w:lvlText w:val="%1."/>
      <w:lvlJc w:val="left"/>
      <w:pPr>
        <w:ind w:left="11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0" w15:restartNumberingAfterBreak="0">
    <w:nsid w:val="51A60942"/>
    <w:multiLevelType w:val="hybridMultilevel"/>
    <w:tmpl w:val="0F6A9162"/>
    <w:lvl w:ilvl="0" w:tplc="DA94F4A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46D2EBA"/>
    <w:multiLevelType w:val="multilevel"/>
    <w:tmpl w:val="3C3E957C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22" w15:restartNumberingAfterBreak="0">
    <w:nsid w:val="562801FF"/>
    <w:multiLevelType w:val="hybridMultilevel"/>
    <w:tmpl w:val="9CF84B7E"/>
    <w:lvl w:ilvl="0" w:tplc="0419000F">
      <w:start w:val="1"/>
      <w:numFmt w:val="decimal"/>
      <w:lvlText w:val="%1."/>
      <w:lvlJc w:val="left"/>
      <w:pPr>
        <w:ind w:left="1084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1026FB"/>
    <w:multiLevelType w:val="multilevel"/>
    <w:tmpl w:val="3C3E957C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24" w15:restartNumberingAfterBreak="0">
    <w:nsid w:val="60D04A01"/>
    <w:multiLevelType w:val="multilevel"/>
    <w:tmpl w:val="3C3E957C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25" w15:restartNumberingAfterBreak="0">
    <w:nsid w:val="634D5AFF"/>
    <w:multiLevelType w:val="hybridMultilevel"/>
    <w:tmpl w:val="BFDE5B7E"/>
    <w:lvl w:ilvl="0" w:tplc="4A540EF2">
      <w:start w:val="37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3D34F59"/>
    <w:multiLevelType w:val="multilevel"/>
    <w:tmpl w:val="51F6A5C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3715"/>
        </w:tabs>
        <w:ind w:left="3488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8031308"/>
    <w:multiLevelType w:val="multilevel"/>
    <w:tmpl w:val="3C3E957C"/>
    <w:lvl w:ilvl="0">
      <w:start w:val="1"/>
      <w:numFmt w:val="decimal"/>
      <w:lvlText w:val="%1."/>
      <w:lvlJc w:val="left"/>
      <w:pPr>
        <w:widowControl w:val="0"/>
        <w:tabs>
          <w:tab w:val="left" w:pos="1276"/>
        </w:tabs>
        <w:ind w:left="142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446"/>
        </w:tabs>
        <w:ind w:left="1219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673"/>
        </w:tabs>
        <w:ind w:left="1366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142"/>
        </w:tabs>
        <w:ind w:left="1870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142"/>
        </w:tabs>
        <w:ind w:left="2374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142"/>
        </w:tabs>
        <w:ind w:left="2878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142"/>
        </w:tabs>
        <w:ind w:left="3382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142"/>
        </w:tabs>
        <w:ind w:left="3886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142"/>
        </w:tabs>
        <w:ind w:left="4462" w:hanging="1440"/>
      </w:pPr>
    </w:lvl>
  </w:abstractNum>
  <w:abstractNum w:abstractNumId="28" w15:restartNumberingAfterBreak="0">
    <w:nsid w:val="6AA209AE"/>
    <w:multiLevelType w:val="hybridMultilevel"/>
    <w:tmpl w:val="B838B90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6B84707E"/>
    <w:multiLevelType w:val="hybridMultilevel"/>
    <w:tmpl w:val="D5A48A7A"/>
    <w:lvl w:ilvl="0" w:tplc="7BFC1A5E">
      <w:start w:val="4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666560"/>
    <w:multiLevelType w:val="hybridMultilevel"/>
    <w:tmpl w:val="B3507C54"/>
    <w:lvl w:ilvl="0" w:tplc="03CE63DE">
      <w:start w:val="19"/>
      <w:numFmt w:val="decimal"/>
      <w:lvlText w:val="%1."/>
      <w:lvlJc w:val="left"/>
      <w:pPr>
        <w:ind w:left="801" w:hanging="375"/>
      </w:pPr>
      <w:rPr>
        <w:rFonts w:ascii="PT Astra Serif" w:hAnsi="PT Astra Serif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C780A68"/>
    <w:multiLevelType w:val="hybridMultilevel"/>
    <w:tmpl w:val="0C48A440"/>
    <w:lvl w:ilvl="0" w:tplc="80C0A5FA">
      <w:start w:val="44"/>
      <w:numFmt w:val="decimal"/>
      <w:lvlText w:val="%1."/>
      <w:lvlJc w:val="left"/>
      <w:pPr>
        <w:ind w:left="165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770F81"/>
    <w:multiLevelType w:val="hybridMultilevel"/>
    <w:tmpl w:val="11449E82"/>
    <w:lvl w:ilvl="0" w:tplc="B2785CF8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14771AE"/>
    <w:multiLevelType w:val="multilevel"/>
    <w:tmpl w:val="3C3E957C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34" w15:restartNumberingAfterBreak="0">
    <w:nsid w:val="72087016"/>
    <w:multiLevelType w:val="hybridMultilevel"/>
    <w:tmpl w:val="CEA07D7E"/>
    <w:lvl w:ilvl="0" w:tplc="14BCD382">
      <w:start w:val="178"/>
      <w:numFmt w:val="decimal"/>
      <w:lvlText w:val="%1."/>
      <w:lvlJc w:val="left"/>
      <w:pPr>
        <w:ind w:left="885" w:hanging="525"/>
      </w:pPr>
      <w:rPr>
        <w:rFonts w:ascii="PT Astra Serif" w:hAnsi="PT Astra Serif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D6566D"/>
    <w:multiLevelType w:val="hybridMultilevel"/>
    <w:tmpl w:val="B838B90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 w15:restartNumberingAfterBreak="0">
    <w:nsid w:val="7B5A01A4"/>
    <w:multiLevelType w:val="multilevel"/>
    <w:tmpl w:val="3C3E957C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num w:numId="1">
    <w:abstractNumId w:val="0"/>
  </w:num>
  <w:num w:numId="2">
    <w:abstractNumId w:val="9"/>
  </w:num>
  <w:num w:numId="3">
    <w:abstractNumId w:val="26"/>
  </w:num>
  <w:num w:numId="4">
    <w:abstractNumId w:val="14"/>
  </w:num>
  <w:num w:numId="5">
    <w:abstractNumId w:val="35"/>
  </w:num>
  <w:num w:numId="6">
    <w:abstractNumId w:val="10"/>
  </w:num>
  <w:num w:numId="7">
    <w:abstractNumId w:val="17"/>
  </w:num>
  <w:num w:numId="8">
    <w:abstractNumId w:val="6"/>
  </w:num>
  <w:num w:numId="9">
    <w:abstractNumId w:val="32"/>
  </w:num>
  <w:num w:numId="10">
    <w:abstractNumId w:val="25"/>
  </w:num>
  <w:num w:numId="11">
    <w:abstractNumId w:val="19"/>
  </w:num>
  <w:num w:numId="12">
    <w:abstractNumId w:val="12"/>
  </w:num>
  <w:num w:numId="13">
    <w:abstractNumId w:val="28"/>
  </w:num>
  <w:num w:numId="14">
    <w:abstractNumId w:val="1"/>
  </w:num>
  <w:num w:numId="15">
    <w:abstractNumId w:val="16"/>
  </w:num>
  <w:num w:numId="16">
    <w:abstractNumId w:val="4"/>
  </w:num>
  <w:num w:numId="17">
    <w:abstractNumId w:val="15"/>
  </w:num>
  <w:num w:numId="18">
    <w:abstractNumId w:val="31"/>
  </w:num>
  <w:num w:numId="19">
    <w:abstractNumId w:val="29"/>
  </w:num>
  <w:num w:numId="20">
    <w:abstractNumId w:val="7"/>
  </w:num>
  <w:num w:numId="21">
    <w:abstractNumId w:val="5"/>
  </w:num>
  <w:num w:numId="22">
    <w:abstractNumId w:val="2"/>
  </w:num>
  <w:num w:numId="23">
    <w:abstractNumId w:val="20"/>
  </w:num>
  <w:num w:numId="24">
    <w:abstractNumId w:val="13"/>
  </w:num>
  <w:num w:numId="25">
    <w:abstractNumId w:val="22"/>
  </w:num>
  <w:num w:numId="26">
    <w:abstractNumId w:val="36"/>
  </w:num>
  <w:num w:numId="27">
    <w:abstractNumId w:val="23"/>
  </w:num>
  <w:num w:numId="28">
    <w:abstractNumId w:val="18"/>
  </w:num>
  <w:num w:numId="29">
    <w:abstractNumId w:val="8"/>
  </w:num>
  <w:num w:numId="30">
    <w:abstractNumId w:val="11"/>
  </w:num>
  <w:num w:numId="31">
    <w:abstractNumId w:val="34"/>
  </w:num>
  <w:num w:numId="32">
    <w:abstractNumId w:val="30"/>
  </w:num>
  <w:num w:numId="33">
    <w:abstractNumId w:val="21"/>
  </w:num>
  <w:num w:numId="34">
    <w:abstractNumId w:val="33"/>
  </w:num>
  <w:num w:numId="35">
    <w:abstractNumId w:val="27"/>
  </w:num>
  <w:num w:numId="36">
    <w:abstractNumId w:val="24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3641"/>
    <w:rsid w:val="00010179"/>
    <w:rsid w:val="0004561B"/>
    <w:rsid w:val="00097D31"/>
    <w:rsid w:val="000A3986"/>
    <w:rsid w:val="000D05A0"/>
    <w:rsid w:val="000E6231"/>
    <w:rsid w:val="000F03B2"/>
    <w:rsid w:val="00102664"/>
    <w:rsid w:val="00115CE3"/>
    <w:rsid w:val="0011670F"/>
    <w:rsid w:val="0012626D"/>
    <w:rsid w:val="001266D5"/>
    <w:rsid w:val="00140632"/>
    <w:rsid w:val="0016136D"/>
    <w:rsid w:val="00174BF8"/>
    <w:rsid w:val="001A5FBD"/>
    <w:rsid w:val="001C32A8"/>
    <w:rsid w:val="001C7CE2"/>
    <w:rsid w:val="001E1004"/>
    <w:rsid w:val="001E53E5"/>
    <w:rsid w:val="002013D6"/>
    <w:rsid w:val="0021412F"/>
    <w:rsid w:val="002147F8"/>
    <w:rsid w:val="00236560"/>
    <w:rsid w:val="00260B37"/>
    <w:rsid w:val="00270C3B"/>
    <w:rsid w:val="0027725A"/>
    <w:rsid w:val="0029794D"/>
    <w:rsid w:val="002A16C1"/>
    <w:rsid w:val="002A3D53"/>
    <w:rsid w:val="002B4FD2"/>
    <w:rsid w:val="002E54BE"/>
    <w:rsid w:val="003138ED"/>
    <w:rsid w:val="00322635"/>
    <w:rsid w:val="003A2384"/>
    <w:rsid w:val="003D216B"/>
    <w:rsid w:val="0048387B"/>
    <w:rsid w:val="004964FF"/>
    <w:rsid w:val="004A3E4D"/>
    <w:rsid w:val="004C74A2"/>
    <w:rsid w:val="00527B97"/>
    <w:rsid w:val="00584095"/>
    <w:rsid w:val="005A6A47"/>
    <w:rsid w:val="005B2800"/>
    <w:rsid w:val="005B3753"/>
    <w:rsid w:val="005C6B9A"/>
    <w:rsid w:val="005F6D36"/>
    <w:rsid w:val="005F7562"/>
    <w:rsid w:val="005F7DEF"/>
    <w:rsid w:val="00621F7D"/>
    <w:rsid w:val="006237D1"/>
    <w:rsid w:val="0062411E"/>
    <w:rsid w:val="00631C5C"/>
    <w:rsid w:val="006849FF"/>
    <w:rsid w:val="006F2075"/>
    <w:rsid w:val="007112E3"/>
    <w:rsid w:val="007143EE"/>
    <w:rsid w:val="00724E8F"/>
    <w:rsid w:val="00726DEC"/>
    <w:rsid w:val="00735804"/>
    <w:rsid w:val="00750ABC"/>
    <w:rsid w:val="00751008"/>
    <w:rsid w:val="0078521F"/>
    <w:rsid w:val="00796661"/>
    <w:rsid w:val="007F12CE"/>
    <w:rsid w:val="007F4F01"/>
    <w:rsid w:val="008041EC"/>
    <w:rsid w:val="00826211"/>
    <w:rsid w:val="0083223B"/>
    <w:rsid w:val="00886A38"/>
    <w:rsid w:val="008A457D"/>
    <w:rsid w:val="008F2E0C"/>
    <w:rsid w:val="009110D2"/>
    <w:rsid w:val="009A7968"/>
    <w:rsid w:val="009D758F"/>
    <w:rsid w:val="00A24EB9"/>
    <w:rsid w:val="00A333F8"/>
    <w:rsid w:val="00A66807"/>
    <w:rsid w:val="00A72288"/>
    <w:rsid w:val="00A9089D"/>
    <w:rsid w:val="00B0593F"/>
    <w:rsid w:val="00B562C1"/>
    <w:rsid w:val="00B63641"/>
    <w:rsid w:val="00BA4658"/>
    <w:rsid w:val="00BD2261"/>
    <w:rsid w:val="00CC4111"/>
    <w:rsid w:val="00CE4EEE"/>
    <w:rsid w:val="00CF25B5"/>
    <w:rsid w:val="00CF3559"/>
    <w:rsid w:val="00DA05CB"/>
    <w:rsid w:val="00E03E77"/>
    <w:rsid w:val="00E06FAE"/>
    <w:rsid w:val="00E11B07"/>
    <w:rsid w:val="00E41E47"/>
    <w:rsid w:val="00E67319"/>
    <w:rsid w:val="00E727C9"/>
    <w:rsid w:val="00EC406C"/>
    <w:rsid w:val="00F63BDF"/>
    <w:rsid w:val="00F737E5"/>
    <w:rsid w:val="00F825D0"/>
    <w:rsid w:val="00F96022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183AA01"/>
  <w15:docId w15:val="{804B2B45-1526-43DF-BFD9-2128FEF6C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4095"/>
    <w:rPr>
      <w:sz w:val="28"/>
      <w:szCs w:val="24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584095"/>
    <w:rPr>
      <w:sz w:val="36"/>
      <w:szCs w:val="24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584095"/>
    <w:rPr>
      <w:sz w:val="28"/>
      <w:szCs w:val="24"/>
      <w:lang w:eastAsia="zh-CN"/>
    </w:rPr>
  </w:style>
  <w:style w:type="character" w:customStyle="1" w:styleId="WW8Num1z0">
    <w:name w:val="WW8Num1z0"/>
    <w:qFormat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1">
    <w:name w:val="Основной шрифт абзаца3"/>
  </w:style>
  <w:style w:type="character" w:customStyle="1" w:styleId="21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1">
    <w:name w:val="Основной шрифт абзаца1"/>
  </w:style>
  <w:style w:type="character" w:styleId="a3">
    <w:name w:val="page number"/>
    <w:basedOn w:val="11"/>
    <w:uiPriority w:val="99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1"/>
    <w:link w:val="a6"/>
    <w:uiPriority w:val="99"/>
  </w:style>
  <w:style w:type="paragraph" w:styleId="a6">
    <w:name w:val="annotation text"/>
    <w:basedOn w:val="a"/>
    <w:link w:val="a5"/>
    <w:uiPriority w:val="99"/>
    <w:semiHidden/>
    <w:unhideWhenUsed/>
    <w:rsid w:val="00584095"/>
    <w:pPr>
      <w:suppressAutoHyphens w:val="0"/>
      <w:spacing w:after="160"/>
    </w:pPr>
    <w:rPr>
      <w:sz w:val="20"/>
      <w:szCs w:val="20"/>
      <w:lang w:eastAsia="ru-RU"/>
    </w:rPr>
  </w:style>
  <w:style w:type="character" w:customStyle="1" w:styleId="a7">
    <w:name w:val="Тема примечания Знак"/>
    <w:uiPriority w:val="99"/>
    <w:rPr>
      <w:b/>
      <w:bCs/>
    </w:rPr>
  </w:style>
  <w:style w:type="character" w:styleId="a8">
    <w:name w:val="Placeholder Text"/>
    <w:rPr>
      <w:color w:val="808080"/>
    </w:rPr>
  </w:style>
  <w:style w:type="character" w:styleId="a9">
    <w:name w:val="Hyperlink"/>
    <w:uiPriority w:val="99"/>
    <w:rPr>
      <w:color w:val="0000FF"/>
      <w:u w:val="single"/>
    </w:rPr>
  </w:style>
  <w:style w:type="character" w:customStyle="1" w:styleId="aa">
    <w:name w:val="Текст Знак"/>
    <w:rPr>
      <w:rFonts w:ascii="Courier New" w:hAnsi="Courier New" w:cs="Courier New"/>
    </w:rPr>
  </w:style>
  <w:style w:type="paragraph" w:customStyle="1" w:styleId="13">
    <w:name w:val="Заголовок1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uiPriority w:val="1"/>
    <w:qFormat/>
    <w:pPr>
      <w:jc w:val="both"/>
    </w:pPr>
    <w:rPr>
      <w:sz w:val="28"/>
    </w:rPr>
  </w:style>
  <w:style w:type="character" w:customStyle="1" w:styleId="ac">
    <w:name w:val="Основной текст Знак"/>
    <w:basedOn w:val="a0"/>
    <w:link w:val="ab"/>
    <w:uiPriority w:val="1"/>
    <w:rsid w:val="00584095"/>
    <w:rPr>
      <w:sz w:val="28"/>
      <w:szCs w:val="24"/>
      <w:lang w:eastAsia="zh-CN"/>
    </w:rPr>
  </w:style>
  <w:style w:type="paragraph" w:styleId="ad">
    <w:name w:val="List"/>
    <w:basedOn w:val="ab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0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af2"/>
    <w:uiPriority w:val="99"/>
  </w:style>
  <w:style w:type="character" w:customStyle="1" w:styleId="af2">
    <w:name w:val="Верхний колонтитул Знак"/>
    <w:link w:val="af1"/>
    <w:uiPriority w:val="99"/>
    <w:qFormat/>
    <w:rsid w:val="00010179"/>
    <w:rPr>
      <w:sz w:val="24"/>
      <w:szCs w:val="24"/>
      <w:lang w:eastAsia="zh-CN"/>
    </w:rPr>
  </w:style>
  <w:style w:type="paragraph" w:styleId="af3">
    <w:name w:val="footer"/>
    <w:basedOn w:val="a"/>
    <w:link w:val="af4"/>
    <w:uiPriority w:val="99"/>
  </w:style>
  <w:style w:type="character" w:customStyle="1" w:styleId="af4">
    <w:name w:val="Нижний колонтитул Знак"/>
    <w:basedOn w:val="a0"/>
    <w:link w:val="af3"/>
    <w:uiPriority w:val="99"/>
    <w:rsid w:val="00584095"/>
    <w:rPr>
      <w:sz w:val="24"/>
      <w:szCs w:val="24"/>
      <w:lang w:eastAsia="zh-CN"/>
    </w:rPr>
  </w:style>
  <w:style w:type="paragraph" w:styleId="af5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6">
    <w:name w:val="Текст примечания1"/>
    <w:basedOn w:val="a"/>
    <w:rPr>
      <w:sz w:val="20"/>
      <w:szCs w:val="20"/>
    </w:rPr>
  </w:style>
  <w:style w:type="paragraph" w:styleId="af6">
    <w:name w:val="annotation subject"/>
    <w:basedOn w:val="16"/>
    <w:next w:val="16"/>
    <w:uiPriority w:val="99"/>
    <w:rPr>
      <w:b/>
      <w:bCs/>
    </w:rPr>
  </w:style>
  <w:style w:type="paragraph" w:styleId="af7">
    <w:name w:val="Revision"/>
    <w:pPr>
      <w:suppressAutoHyphens/>
    </w:pPr>
    <w:rPr>
      <w:sz w:val="24"/>
      <w:szCs w:val="24"/>
      <w:lang w:eastAsia="zh-CN"/>
    </w:rPr>
  </w:style>
  <w:style w:type="paragraph" w:customStyle="1" w:styleId="17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8">
    <w:name w:val="List Paragraph"/>
    <w:aliases w:val="Абзац списка нумерованный"/>
    <w:basedOn w:val="a"/>
    <w:link w:val="af9"/>
    <w:uiPriority w:val="34"/>
    <w:qFormat/>
    <w:pPr>
      <w:ind w:left="720"/>
      <w:contextualSpacing/>
    </w:pPr>
  </w:style>
  <w:style w:type="character" w:customStyle="1" w:styleId="af9">
    <w:name w:val="Абзац списка Знак"/>
    <w:aliases w:val="Абзац списка нумерованный Знак"/>
    <w:link w:val="af8"/>
    <w:uiPriority w:val="34"/>
    <w:locked/>
    <w:rsid w:val="00584095"/>
    <w:rPr>
      <w:sz w:val="24"/>
      <w:szCs w:val="24"/>
      <w:lang w:eastAsia="zh-CN"/>
    </w:rPr>
  </w:style>
  <w:style w:type="paragraph" w:customStyle="1" w:styleId="afa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8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b">
    <w:name w:val="Содержимое таблицы"/>
    <w:basedOn w:val="a"/>
    <w:qFormat/>
    <w:pPr>
      <w:suppressLineNumbers/>
    </w:pPr>
  </w:style>
  <w:style w:type="paragraph" w:customStyle="1" w:styleId="afc">
    <w:name w:val="Заголовок таблицы"/>
    <w:basedOn w:val="afb"/>
    <w:qFormat/>
    <w:pPr>
      <w:jc w:val="center"/>
    </w:pPr>
    <w:rPr>
      <w:b/>
      <w:bCs/>
    </w:rPr>
  </w:style>
  <w:style w:type="paragraph" w:customStyle="1" w:styleId="afd">
    <w:name w:val="Содержимое врезки"/>
    <w:basedOn w:val="a"/>
  </w:style>
  <w:style w:type="paragraph" w:styleId="afe">
    <w:name w:val="No Spacing"/>
    <w:aliases w:val="Приложение АР"/>
    <w:link w:val="aff"/>
    <w:uiPriority w:val="99"/>
    <w:qFormat/>
    <w:rsid w:val="005B2800"/>
    <w:rPr>
      <w:sz w:val="24"/>
      <w:szCs w:val="24"/>
    </w:rPr>
  </w:style>
  <w:style w:type="character" w:customStyle="1" w:styleId="aff">
    <w:name w:val="Без интервала Знак"/>
    <w:aliases w:val="Приложение АР Знак"/>
    <w:basedOn w:val="a0"/>
    <w:link w:val="afe"/>
    <w:uiPriority w:val="99"/>
    <w:locked/>
    <w:rsid w:val="00584095"/>
    <w:rPr>
      <w:sz w:val="24"/>
      <w:szCs w:val="24"/>
    </w:rPr>
  </w:style>
  <w:style w:type="table" w:styleId="aff0">
    <w:name w:val="Table Grid"/>
    <w:basedOn w:val="a1"/>
    <w:uiPriority w:val="39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58409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584095"/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584095"/>
    <w:pPr>
      <w:widowControl w:val="0"/>
    </w:pPr>
    <w:rPr>
      <w:rFonts w:ascii="Arial" w:hAnsi="Arial"/>
      <w:b/>
      <w:bCs/>
    </w:rPr>
  </w:style>
  <w:style w:type="character" w:customStyle="1" w:styleId="aff1">
    <w:name w:val="Обычный (Интернет) Знак"/>
    <w:aliases w:val="_а_Е’__ (дќа) И’ц_1 Знак,_а_Е’__ (дќа) И’ц_ И’ц_ Знак,___С¬__ (_x_) ÷¬__1 Знак,___С¬__ (_x_) ÷¬__ ÷¬__ Знак"/>
    <w:link w:val="aff2"/>
    <w:uiPriority w:val="99"/>
    <w:locked/>
    <w:rsid w:val="00584095"/>
    <w:rPr>
      <w:sz w:val="24"/>
      <w:szCs w:val="24"/>
    </w:rPr>
  </w:style>
  <w:style w:type="paragraph" w:styleId="aff2">
    <w:name w:val="Normal (Web)"/>
    <w:aliases w:val="_а_Е’__ (дќа) И’ц_1,_а_Е’__ (дќа) И’ц_ И’ц_,___С¬__ (_x_) ÷¬__1,___С¬__ (_x_) ÷¬__ ÷¬__"/>
    <w:basedOn w:val="a"/>
    <w:link w:val="aff1"/>
    <w:uiPriority w:val="99"/>
    <w:unhideWhenUsed/>
    <w:qFormat/>
    <w:rsid w:val="0058409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N0">
    <w:name w:val="Список-N Знак"/>
    <w:basedOn w:val="a0"/>
    <w:link w:val="-N"/>
    <w:locked/>
    <w:rsid w:val="00584095"/>
    <w:rPr>
      <w:sz w:val="28"/>
      <w:szCs w:val="28"/>
    </w:rPr>
  </w:style>
  <w:style w:type="paragraph" w:customStyle="1" w:styleId="-N">
    <w:name w:val="Список-N"/>
    <w:basedOn w:val="af8"/>
    <w:link w:val="-N0"/>
    <w:qFormat/>
    <w:rsid w:val="00584095"/>
    <w:pPr>
      <w:widowControl w:val="0"/>
      <w:numPr>
        <w:numId w:val="2"/>
      </w:numPr>
      <w:suppressAutoHyphens w:val="0"/>
      <w:autoSpaceDE w:val="0"/>
      <w:autoSpaceDN w:val="0"/>
      <w:adjustRightInd w:val="0"/>
      <w:spacing w:line="276" w:lineRule="auto"/>
      <w:ind w:left="-283"/>
      <w:jc w:val="both"/>
    </w:pPr>
    <w:rPr>
      <w:sz w:val="28"/>
      <w:szCs w:val="28"/>
      <w:lang w:eastAsia="ru-RU"/>
    </w:rPr>
  </w:style>
  <w:style w:type="character" w:customStyle="1" w:styleId="19">
    <w:name w:val="Текст примечания Знак1"/>
    <w:basedOn w:val="a0"/>
    <w:uiPriority w:val="99"/>
    <w:semiHidden/>
    <w:rsid w:val="00584095"/>
    <w:rPr>
      <w:lang w:eastAsia="zh-CN"/>
    </w:rPr>
  </w:style>
  <w:style w:type="paragraph" w:customStyle="1" w:styleId="TableParagraph">
    <w:name w:val="Table Paragraph"/>
    <w:basedOn w:val="a"/>
    <w:uiPriority w:val="1"/>
    <w:qFormat/>
    <w:rsid w:val="00584095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  <w:style w:type="character" w:customStyle="1" w:styleId="aff3">
    <w:name w:val="Параграф Знак"/>
    <w:basedOn w:val="a0"/>
    <w:link w:val="aff4"/>
    <w:locked/>
    <w:rsid w:val="00584095"/>
    <w:rPr>
      <w:rFonts w:eastAsiaTheme="majorEastAsia"/>
      <w:bCs/>
      <w:color w:val="1F4D78" w:themeColor="accent1" w:themeShade="7F"/>
      <w:sz w:val="28"/>
      <w:szCs w:val="28"/>
    </w:rPr>
  </w:style>
  <w:style w:type="paragraph" w:customStyle="1" w:styleId="aff4">
    <w:name w:val="Параграф"/>
    <w:basedOn w:val="3"/>
    <w:link w:val="aff3"/>
    <w:qFormat/>
    <w:rsid w:val="00584095"/>
    <w:pPr>
      <w:keepLines/>
      <w:numPr>
        <w:ilvl w:val="0"/>
        <w:numId w:val="0"/>
      </w:numPr>
      <w:suppressAutoHyphens w:val="0"/>
      <w:spacing w:before="200"/>
      <w:jc w:val="center"/>
    </w:pPr>
    <w:rPr>
      <w:rFonts w:eastAsiaTheme="majorEastAsia"/>
      <w:bCs/>
      <w:color w:val="1F4D78" w:themeColor="accent1" w:themeShade="7F"/>
      <w:szCs w:val="28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840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84095"/>
    <w:rPr>
      <w:rFonts w:ascii="Courier New" w:hAnsi="Courier New" w:cs="Courier New"/>
    </w:rPr>
  </w:style>
  <w:style w:type="paragraph" w:customStyle="1" w:styleId="Default">
    <w:name w:val="Default"/>
    <w:rsid w:val="00584095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ff5">
    <w:name w:val="Символ сноски"/>
    <w:qFormat/>
    <w:rsid w:val="00584095"/>
  </w:style>
  <w:style w:type="character" w:customStyle="1" w:styleId="aff6">
    <w:name w:val="Привязка сноски"/>
    <w:rsid w:val="00584095"/>
    <w:rPr>
      <w:vertAlign w:val="superscript"/>
    </w:rPr>
  </w:style>
  <w:style w:type="paragraph" w:styleId="aff7">
    <w:name w:val="footnote text"/>
    <w:basedOn w:val="a"/>
    <w:link w:val="aff8"/>
    <w:rsid w:val="00584095"/>
    <w:pPr>
      <w:suppressLineNumbers/>
      <w:ind w:left="340" w:hanging="340"/>
    </w:pPr>
    <w:rPr>
      <w:sz w:val="20"/>
      <w:szCs w:val="20"/>
    </w:rPr>
  </w:style>
  <w:style w:type="character" w:customStyle="1" w:styleId="aff8">
    <w:name w:val="Текст сноски Знак"/>
    <w:basedOn w:val="a0"/>
    <w:link w:val="aff7"/>
    <w:rsid w:val="00584095"/>
    <w:rPr>
      <w:lang w:eastAsia="zh-CN"/>
    </w:rPr>
  </w:style>
  <w:style w:type="paragraph" w:customStyle="1" w:styleId="ConsPlusNonformat">
    <w:name w:val="ConsPlusNonformat"/>
    <w:qFormat/>
    <w:rsid w:val="00584095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cmd">
    <w:name w:val="cmd"/>
    <w:basedOn w:val="a0"/>
    <w:rsid w:val="00584095"/>
  </w:style>
  <w:style w:type="paragraph" w:customStyle="1" w:styleId="i">
    <w:name w:val="i"/>
    <w:basedOn w:val="a"/>
    <w:rsid w:val="0058409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Footnote">
    <w:name w:val="Footnote"/>
    <w:basedOn w:val="a"/>
    <w:rsid w:val="0078521F"/>
    <w:pPr>
      <w:suppressAutoHyphens w:val="0"/>
    </w:pPr>
    <w:rPr>
      <w:color w:val="000000"/>
      <w:sz w:val="20"/>
      <w:szCs w:val="20"/>
      <w:lang w:eastAsia="ru-RU"/>
    </w:rPr>
  </w:style>
  <w:style w:type="character" w:customStyle="1" w:styleId="1a">
    <w:name w:val="Обычный1"/>
    <w:rsid w:val="00EC406C"/>
    <w:rPr>
      <w:rFonts w:ascii="Times New Roman" w:hAnsi="Times New Roman"/>
      <w:color w:val="000000"/>
      <w:spacing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78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067;n=38976;fld=134;dst=100015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iblioteka-bog.ru/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F61B6-FC8C-4829-BC8E-BE9CEA1E8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5</TotalTime>
  <Pages>32</Pages>
  <Words>6671</Words>
  <Characters>38031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7</cp:revision>
  <cp:lastPrinted>2022-06-08T10:52:00Z</cp:lastPrinted>
  <dcterms:created xsi:type="dcterms:W3CDTF">2026-06-04T13:12:00Z</dcterms:created>
  <dcterms:modified xsi:type="dcterms:W3CDTF">2026-07-20T14:39:00Z</dcterms:modified>
</cp:coreProperties>
</file>